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544F6" w14:textId="77777777" w:rsidR="00AA79AE" w:rsidRPr="007C15B6" w:rsidRDefault="00AA79AE" w:rsidP="003B2D25">
      <w:pPr>
        <w:pStyle w:val="Heading1"/>
        <w:numPr>
          <w:ilvl w:val="0"/>
          <w:numId w:val="0"/>
        </w:numPr>
        <w:ind w:left="360" w:hanging="360"/>
        <w:rPr>
          <w:lang w:val="en-GB"/>
        </w:rPr>
      </w:pPr>
    </w:p>
    <w:p w14:paraId="05D0E3C7" w14:textId="77777777" w:rsidR="00C44DF3" w:rsidRPr="007C15B6" w:rsidRDefault="00C44DF3" w:rsidP="00AA79AE">
      <w:pPr>
        <w:pStyle w:val="EQOMFrontPageDocumentTitle"/>
        <w:spacing w:line="240" w:lineRule="auto"/>
        <w:rPr>
          <w:rFonts w:ascii="Noto Sans" w:hAnsi="Noto Sans" w:cs="Noto Sans"/>
          <w:color w:val="DA8A17"/>
          <w:lang w:val="en-GB"/>
        </w:rPr>
      </w:pPr>
    </w:p>
    <w:p w14:paraId="6CBABCD8" w14:textId="77777777" w:rsidR="00C44DF3" w:rsidRPr="007C15B6" w:rsidRDefault="00C44DF3" w:rsidP="00AA79AE">
      <w:pPr>
        <w:pStyle w:val="EQOMFrontPageDocumentTitle"/>
        <w:spacing w:line="240" w:lineRule="auto"/>
        <w:rPr>
          <w:rFonts w:ascii="Noto Sans" w:hAnsi="Noto Sans" w:cs="Noto Sans"/>
          <w:color w:val="DA8A17"/>
          <w:lang w:val="en-GB"/>
        </w:rPr>
      </w:pPr>
    </w:p>
    <w:p w14:paraId="55336450" w14:textId="3BB4C392" w:rsidR="00AA79AE" w:rsidRPr="007C15B6" w:rsidRDefault="00737954" w:rsidP="00AA79AE">
      <w:pPr>
        <w:pStyle w:val="EQOMFrontPageDocumentTitle"/>
        <w:spacing w:line="240" w:lineRule="auto"/>
        <w:rPr>
          <w:rFonts w:ascii="Noto Sans" w:hAnsi="Noto Sans" w:cs="Noto Sans"/>
          <w:color w:val="ED7D31" w:themeColor="accent2"/>
          <w:lang w:val="en-GB"/>
        </w:rPr>
      </w:pPr>
      <w:r>
        <w:rPr>
          <w:rFonts w:ascii="Noto Sans" w:hAnsi="Noto Sans" w:cs="Noto Sans"/>
          <w:color w:val="ED7D31" w:themeColor="accent2"/>
          <w:lang w:val="en-GB"/>
        </w:rPr>
        <w:t xml:space="preserve">Sending out a </w:t>
      </w:r>
      <w:r w:rsidR="00BC4CEB" w:rsidRPr="007C15B6">
        <w:rPr>
          <w:rFonts w:ascii="Noto Sans" w:hAnsi="Noto Sans" w:cs="Noto Sans"/>
          <w:color w:val="ED7D31" w:themeColor="accent2"/>
          <w:lang w:val="en-GB"/>
        </w:rPr>
        <w:t>File Request</w:t>
      </w:r>
    </w:p>
    <w:p w14:paraId="2F9C2DD3" w14:textId="23C8BAE3" w:rsidR="00AA79AE" w:rsidRPr="007C15B6" w:rsidRDefault="009D727E" w:rsidP="00AA79AE">
      <w:pPr>
        <w:pStyle w:val="EQOMFrontPageDocumentSubTitle"/>
        <w:spacing w:line="240" w:lineRule="auto"/>
        <w:rPr>
          <w:rFonts w:ascii="Noto Sans" w:hAnsi="Noto Sans" w:cs="Noto Sans"/>
          <w:color w:val="ED7D31" w:themeColor="accent2"/>
          <w:lang w:val="en-GB"/>
        </w:rPr>
      </w:pPr>
      <w:r w:rsidRPr="007C15B6">
        <w:rPr>
          <w:rFonts w:ascii="Noto Sans" w:hAnsi="Noto Sans" w:cs="Noto Sans"/>
          <w:color w:val="ED7D31" w:themeColor="accent2"/>
          <w:lang w:val="en-GB"/>
        </w:rPr>
        <w:t>Quick Guide</w:t>
      </w:r>
    </w:p>
    <w:p w14:paraId="5531E8FB" w14:textId="77777777" w:rsidR="00AA79AE" w:rsidRPr="007C15B6" w:rsidRDefault="00AA79AE" w:rsidP="00AA79AE">
      <w:pPr>
        <w:pStyle w:val="ProductIPParagraph2bodytext"/>
        <w:rPr>
          <w:color w:val="FFFFFF" w:themeColor="background1"/>
          <w:lang w:val="en-GB"/>
        </w:rPr>
      </w:pPr>
    </w:p>
    <w:p w14:paraId="76C3C204" w14:textId="77777777" w:rsidR="00AA79AE" w:rsidRPr="007C15B6" w:rsidRDefault="00AA79AE" w:rsidP="00AA79AE">
      <w:pPr>
        <w:pStyle w:val="ProductIPParagraph2bodytext"/>
        <w:rPr>
          <w:color w:val="FFFFFF" w:themeColor="background1"/>
          <w:lang w:val="en-GB"/>
        </w:rPr>
      </w:pPr>
    </w:p>
    <w:p w14:paraId="7807825C" w14:textId="77777777" w:rsidR="00AA79AE" w:rsidRPr="007C15B6" w:rsidRDefault="00AA79AE" w:rsidP="00AA79AE">
      <w:pPr>
        <w:pStyle w:val="ProductIPParagraph2bodytext"/>
        <w:rPr>
          <w:color w:val="FFFFFF" w:themeColor="background1"/>
          <w:lang w:val="en-GB"/>
        </w:rPr>
      </w:pPr>
    </w:p>
    <w:p w14:paraId="5320EE92" w14:textId="77777777" w:rsidR="00E93217" w:rsidRPr="007C15B6" w:rsidRDefault="00E93217" w:rsidP="00AA79AE">
      <w:pPr>
        <w:pStyle w:val="ProductIPParagraph2bodytext"/>
        <w:rPr>
          <w:color w:val="FFFFFF" w:themeColor="background1"/>
          <w:lang w:val="en-GB"/>
        </w:rPr>
      </w:pPr>
    </w:p>
    <w:p w14:paraId="316D274A" w14:textId="77777777" w:rsidR="00AA79AE" w:rsidRPr="007C15B6" w:rsidRDefault="00AA79AE" w:rsidP="00AA79AE">
      <w:pPr>
        <w:pStyle w:val="ProductIPParagraph2bodytext"/>
        <w:rPr>
          <w:color w:val="FFFFFF" w:themeColor="background1"/>
          <w:lang w:val="en-GB"/>
        </w:rPr>
      </w:pPr>
    </w:p>
    <w:p w14:paraId="4548331B" w14:textId="77777777" w:rsidR="001C1E1A" w:rsidRPr="007C15B6" w:rsidRDefault="003D67C8">
      <w:pPr>
        <w:spacing w:after="160" w:line="259" w:lineRule="auto"/>
        <w:rPr>
          <w:rFonts w:cs="Arial"/>
          <w:lang w:val="en-GB"/>
        </w:rPr>
      </w:pPr>
      <w:r w:rsidRPr="007C15B6">
        <w:rPr>
          <w:rFonts w:cs="Arial"/>
          <w:lang w:val="en-GB"/>
        </w:rPr>
        <w:br w:type="page"/>
      </w:r>
    </w:p>
    <w:sdt>
      <w:sdtPr>
        <w:rPr>
          <w:rFonts w:ascii="Avenir Light" w:eastAsiaTheme="minorHAnsi" w:hAnsi="Avenir Light" w:cstheme="minorBidi"/>
          <w:b w:val="0"/>
          <w:color w:val="auto"/>
          <w:sz w:val="18"/>
          <w:szCs w:val="22"/>
          <w:lang w:val="en-GB" w:eastAsia="en-GB"/>
        </w:rPr>
        <w:id w:val="-1786656275"/>
        <w:docPartObj>
          <w:docPartGallery w:val="Table of Contents"/>
          <w:docPartUnique/>
        </w:docPartObj>
      </w:sdtPr>
      <w:sdtEndPr>
        <w:rPr>
          <w:rFonts w:asciiTheme="minorHAnsi" w:eastAsia="Times New Roman" w:hAnsiTheme="minorHAnsi" w:cs="Times New Roman"/>
          <w:bCs/>
          <w:sz w:val="24"/>
          <w:szCs w:val="24"/>
        </w:rPr>
      </w:sdtEndPr>
      <w:sdtContent>
        <w:p w14:paraId="7DDD7975" w14:textId="77777777" w:rsidR="001C1E1A" w:rsidRPr="007C15B6" w:rsidRDefault="001C1E1A">
          <w:pPr>
            <w:pStyle w:val="TOCHeading"/>
            <w:rPr>
              <w:rFonts w:ascii="Noto Sans" w:hAnsi="Noto Sans" w:cs="Noto Sans"/>
              <w:color w:val="DA8A17"/>
              <w:lang w:val="en-GB"/>
            </w:rPr>
          </w:pPr>
          <w:r w:rsidRPr="007C15B6">
            <w:rPr>
              <w:rFonts w:ascii="Noto Sans" w:hAnsi="Noto Sans" w:cs="Noto Sans"/>
              <w:color w:val="DA8A17"/>
              <w:lang w:val="en-GB"/>
            </w:rPr>
            <w:t>Contents</w:t>
          </w:r>
        </w:p>
        <w:p w14:paraId="465DC114" w14:textId="12FC8FF7" w:rsidR="0043737D" w:rsidRDefault="001C1E1A">
          <w:pPr>
            <w:pStyle w:val="TOC1"/>
            <w:tabs>
              <w:tab w:val="left" w:pos="360"/>
              <w:tab w:val="right" w:leader="dot" w:pos="9016"/>
            </w:tabs>
            <w:rPr>
              <w:rFonts w:eastAsiaTheme="minorEastAsia"/>
              <w:noProof/>
              <w:kern w:val="2"/>
              <w:sz w:val="24"/>
              <w:szCs w:val="24"/>
              <w:lang w:val="en-NL" w:eastAsia="en-GB"/>
              <w14:ligatures w14:val="standardContextual"/>
            </w:rPr>
          </w:pPr>
          <w:r w:rsidRPr="007C15B6">
            <w:rPr>
              <w:lang w:val="en-GB"/>
            </w:rPr>
            <w:fldChar w:fldCharType="begin"/>
          </w:r>
          <w:r w:rsidRPr="007C15B6">
            <w:rPr>
              <w:lang w:val="en-GB"/>
            </w:rPr>
            <w:instrText xml:space="preserve"> TOC \o "1-3" \h \z \u </w:instrText>
          </w:r>
          <w:r w:rsidRPr="007C15B6">
            <w:rPr>
              <w:lang w:val="en-GB"/>
            </w:rPr>
            <w:fldChar w:fldCharType="separate"/>
          </w:r>
          <w:hyperlink w:anchor="_Toc189558780" w:history="1">
            <w:r w:rsidR="0043737D" w:rsidRPr="00CD35D8">
              <w:rPr>
                <w:rStyle w:val="Hyperlink"/>
                <w:noProof/>
                <w:lang w:val="en-GB"/>
              </w:rPr>
              <w:t>1</w:t>
            </w:r>
            <w:r w:rsidR="0043737D">
              <w:rPr>
                <w:rFonts w:eastAsiaTheme="minorEastAsia"/>
                <w:noProof/>
                <w:kern w:val="2"/>
                <w:sz w:val="24"/>
                <w:szCs w:val="24"/>
                <w:lang w:val="en-NL" w:eastAsia="en-GB"/>
                <w14:ligatures w14:val="standardContextual"/>
              </w:rPr>
              <w:tab/>
            </w:r>
            <w:r w:rsidR="0043737D" w:rsidRPr="00CD35D8">
              <w:rPr>
                <w:rStyle w:val="Hyperlink"/>
                <w:noProof/>
                <w:lang w:val="en-GB"/>
              </w:rPr>
              <w:t>Introduction to File Request</w:t>
            </w:r>
            <w:r w:rsidR="0043737D">
              <w:rPr>
                <w:noProof/>
                <w:webHidden/>
              </w:rPr>
              <w:tab/>
            </w:r>
            <w:r w:rsidR="0043737D">
              <w:rPr>
                <w:noProof/>
                <w:webHidden/>
              </w:rPr>
              <w:fldChar w:fldCharType="begin"/>
            </w:r>
            <w:r w:rsidR="0043737D">
              <w:rPr>
                <w:noProof/>
                <w:webHidden/>
              </w:rPr>
              <w:instrText xml:space="preserve"> PAGEREF _Toc189558780 \h </w:instrText>
            </w:r>
            <w:r w:rsidR="0043737D">
              <w:rPr>
                <w:noProof/>
                <w:webHidden/>
              </w:rPr>
            </w:r>
            <w:r w:rsidR="0043737D">
              <w:rPr>
                <w:noProof/>
                <w:webHidden/>
              </w:rPr>
              <w:fldChar w:fldCharType="separate"/>
            </w:r>
            <w:r w:rsidR="004F20DC">
              <w:rPr>
                <w:noProof/>
                <w:webHidden/>
              </w:rPr>
              <w:t>3</w:t>
            </w:r>
            <w:r w:rsidR="0043737D">
              <w:rPr>
                <w:noProof/>
                <w:webHidden/>
              </w:rPr>
              <w:fldChar w:fldCharType="end"/>
            </w:r>
          </w:hyperlink>
        </w:p>
        <w:p w14:paraId="15C4F369" w14:textId="47119BF9" w:rsidR="0043737D" w:rsidRDefault="0043737D">
          <w:pPr>
            <w:pStyle w:val="TOC1"/>
            <w:tabs>
              <w:tab w:val="left" w:pos="360"/>
              <w:tab w:val="right" w:leader="dot" w:pos="9016"/>
            </w:tabs>
            <w:rPr>
              <w:rFonts w:eastAsiaTheme="minorEastAsia"/>
              <w:noProof/>
              <w:kern w:val="2"/>
              <w:sz w:val="24"/>
              <w:szCs w:val="24"/>
              <w:lang w:val="en-NL" w:eastAsia="en-GB"/>
              <w14:ligatures w14:val="standardContextual"/>
            </w:rPr>
          </w:pPr>
          <w:hyperlink w:anchor="_Toc189558781" w:history="1">
            <w:r w:rsidRPr="00CD35D8">
              <w:rPr>
                <w:rStyle w:val="Hyperlink"/>
                <w:rFonts w:eastAsia="Times New Roman"/>
                <w:noProof/>
                <w:lang w:val="en-GB" w:eastAsia="en-GB"/>
              </w:rPr>
              <w:t>2</w:t>
            </w:r>
            <w:r>
              <w:rPr>
                <w:rFonts w:eastAsiaTheme="minorEastAsia"/>
                <w:noProof/>
                <w:kern w:val="2"/>
                <w:sz w:val="24"/>
                <w:szCs w:val="24"/>
                <w:lang w:val="en-NL" w:eastAsia="en-GB"/>
                <w14:ligatures w14:val="standardContextual"/>
              </w:rPr>
              <w:tab/>
            </w:r>
            <w:r w:rsidRPr="00CD35D8">
              <w:rPr>
                <w:rStyle w:val="Hyperlink"/>
                <w:rFonts w:eastAsia="Times New Roman"/>
                <w:noProof/>
                <w:lang w:val="en-GB" w:eastAsia="en-GB"/>
              </w:rPr>
              <w:t>How does it work</w:t>
            </w:r>
            <w:r>
              <w:rPr>
                <w:noProof/>
                <w:webHidden/>
              </w:rPr>
              <w:tab/>
            </w:r>
            <w:r>
              <w:rPr>
                <w:noProof/>
                <w:webHidden/>
              </w:rPr>
              <w:fldChar w:fldCharType="begin"/>
            </w:r>
            <w:r>
              <w:rPr>
                <w:noProof/>
                <w:webHidden/>
              </w:rPr>
              <w:instrText xml:space="preserve"> PAGEREF _Toc189558781 \h </w:instrText>
            </w:r>
            <w:r>
              <w:rPr>
                <w:noProof/>
                <w:webHidden/>
              </w:rPr>
            </w:r>
            <w:r>
              <w:rPr>
                <w:noProof/>
                <w:webHidden/>
              </w:rPr>
              <w:fldChar w:fldCharType="separate"/>
            </w:r>
            <w:r w:rsidR="004F20DC">
              <w:rPr>
                <w:noProof/>
                <w:webHidden/>
              </w:rPr>
              <w:t>3</w:t>
            </w:r>
            <w:r>
              <w:rPr>
                <w:noProof/>
                <w:webHidden/>
              </w:rPr>
              <w:fldChar w:fldCharType="end"/>
            </w:r>
          </w:hyperlink>
        </w:p>
        <w:p w14:paraId="3FBAC023" w14:textId="60E31DDD"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82" w:history="1">
            <w:r w:rsidRPr="00CD35D8">
              <w:rPr>
                <w:rStyle w:val="Hyperlink"/>
                <w:noProof/>
                <w:lang w:val="en-GB" w:eastAsia="en-GB"/>
              </w:rPr>
              <w:t>2.1</w:t>
            </w:r>
            <w:r>
              <w:rPr>
                <w:rFonts w:eastAsiaTheme="minorEastAsia"/>
                <w:noProof/>
                <w:kern w:val="2"/>
                <w:sz w:val="24"/>
                <w:szCs w:val="24"/>
                <w:lang w:val="en-NL" w:eastAsia="en-GB"/>
                <w14:ligatures w14:val="standardContextual"/>
              </w:rPr>
              <w:tab/>
            </w:r>
            <w:r w:rsidRPr="00CD35D8">
              <w:rPr>
                <w:rStyle w:val="Hyperlink"/>
                <w:noProof/>
                <w:lang w:val="en-GB" w:eastAsia="en-GB"/>
              </w:rPr>
              <w:t>Start creating pre-drafts</w:t>
            </w:r>
            <w:r>
              <w:rPr>
                <w:noProof/>
                <w:webHidden/>
              </w:rPr>
              <w:tab/>
            </w:r>
            <w:r>
              <w:rPr>
                <w:noProof/>
                <w:webHidden/>
              </w:rPr>
              <w:fldChar w:fldCharType="begin"/>
            </w:r>
            <w:r>
              <w:rPr>
                <w:noProof/>
                <w:webHidden/>
              </w:rPr>
              <w:instrText xml:space="preserve"> PAGEREF _Toc189558782 \h </w:instrText>
            </w:r>
            <w:r>
              <w:rPr>
                <w:noProof/>
                <w:webHidden/>
              </w:rPr>
            </w:r>
            <w:r>
              <w:rPr>
                <w:noProof/>
                <w:webHidden/>
              </w:rPr>
              <w:fldChar w:fldCharType="separate"/>
            </w:r>
            <w:r w:rsidR="004F20DC">
              <w:rPr>
                <w:noProof/>
                <w:webHidden/>
              </w:rPr>
              <w:t>3</w:t>
            </w:r>
            <w:r>
              <w:rPr>
                <w:noProof/>
                <w:webHidden/>
              </w:rPr>
              <w:fldChar w:fldCharType="end"/>
            </w:r>
          </w:hyperlink>
        </w:p>
        <w:p w14:paraId="7A69D302" w14:textId="33320D8D"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83" w:history="1">
            <w:r w:rsidRPr="00CD35D8">
              <w:rPr>
                <w:rStyle w:val="Hyperlink"/>
                <w:noProof/>
                <w:lang w:val="en-GB" w:eastAsia="en-GB"/>
              </w:rPr>
              <w:t>2.2</w:t>
            </w:r>
            <w:r>
              <w:rPr>
                <w:rFonts w:eastAsiaTheme="minorEastAsia"/>
                <w:noProof/>
                <w:kern w:val="2"/>
                <w:sz w:val="24"/>
                <w:szCs w:val="24"/>
                <w:lang w:val="en-NL" w:eastAsia="en-GB"/>
                <w14:ligatures w14:val="standardContextual"/>
              </w:rPr>
              <w:tab/>
            </w:r>
            <w:r w:rsidRPr="00CD35D8">
              <w:rPr>
                <w:rStyle w:val="Hyperlink"/>
                <w:noProof/>
                <w:lang w:val="en-GB" w:eastAsia="en-GB"/>
              </w:rPr>
              <w:t>Optional: Merge file</w:t>
            </w:r>
            <w:r>
              <w:rPr>
                <w:noProof/>
                <w:webHidden/>
              </w:rPr>
              <w:tab/>
            </w:r>
            <w:r>
              <w:rPr>
                <w:noProof/>
                <w:webHidden/>
              </w:rPr>
              <w:fldChar w:fldCharType="begin"/>
            </w:r>
            <w:r>
              <w:rPr>
                <w:noProof/>
                <w:webHidden/>
              </w:rPr>
              <w:instrText xml:space="preserve"> PAGEREF _Toc189558783 \h </w:instrText>
            </w:r>
            <w:r>
              <w:rPr>
                <w:noProof/>
                <w:webHidden/>
              </w:rPr>
            </w:r>
            <w:r>
              <w:rPr>
                <w:noProof/>
                <w:webHidden/>
              </w:rPr>
              <w:fldChar w:fldCharType="separate"/>
            </w:r>
            <w:r w:rsidR="004F20DC">
              <w:rPr>
                <w:noProof/>
                <w:webHidden/>
              </w:rPr>
              <w:t>4</w:t>
            </w:r>
            <w:r>
              <w:rPr>
                <w:noProof/>
                <w:webHidden/>
              </w:rPr>
              <w:fldChar w:fldCharType="end"/>
            </w:r>
          </w:hyperlink>
        </w:p>
        <w:p w14:paraId="48D0DAD4" w14:textId="59862762"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84" w:history="1">
            <w:r w:rsidRPr="00CD35D8">
              <w:rPr>
                <w:rStyle w:val="Hyperlink"/>
                <w:noProof/>
                <w:lang w:val="en-GB" w:eastAsia="en-GB"/>
              </w:rPr>
              <w:t>2.3</w:t>
            </w:r>
            <w:r>
              <w:rPr>
                <w:rFonts w:eastAsiaTheme="minorEastAsia"/>
                <w:noProof/>
                <w:kern w:val="2"/>
                <w:sz w:val="24"/>
                <w:szCs w:val="24"/>
                <w:lang w:val="en-NL" w:eastAsia="en-GB"/>
                <w14:ligatures w14:val="standardContextual"/>
              </w:rPr>
              <w:tab/>
            </w:r>
            <w:r w:rsidRPr="00CD35D8">
              <w:rPr>
                <w:rStyle w:val="Hyperlink"/>
                <w:noProof/>
                <w:lang w:val="en-GB" w:eastAsia="en-GB"/>
              </w:rPr>
              <w:t>Send out file request</w:t>
            </w:r>
            <w:r>
              <w:rPr>
                <w:noProof/>
                <w:webHidden/>
              </w:rPr>
              <w:tab/>
            </w:r>
            <w:r>
              <w:rPr>
                <w:noProof/>
                <w:webHidden/>
              </w:rPr>
              <w:fldChar w:fldCharType="begin"/>
            </w:r>
            <w:r>
              <w:rPr>
                <w:noProof/>
                <w:webHidden/>
              </w:rPr>
              <w:instrText xml:space="preserve"> PAGEREF _Toc189558784 \h </w:instrText>
            </w:r>
            <w:r>
              <w:rPr>
                <w:noProof/>
                <w:webHidden/>
              </w:rPr>
            </w:r>
            <w:r>
              <w:rPr>
                <w:noProof/>
                <w:webHidden/>
              </w:rPr>
              <w:fldChar w:fldCharType="separate"/>
            </w:r>
            <w:r w:rsidR="004F20DC">
              <w:rPr>
                <w:noProof/>
                <w:webHidden/>
              </w:rPr>
              <w:t>5</w:t>
            </w:r>
            <w:r>
              <w:rPr>
                <w:noProof/>
                <w:webHidden/>
              </w:rPr>
              <w:fldChar w:fldCharType="end"/>
            </w:r>
          </w:hyperlink>
        </w:p>
        <w:p w14:paraId="0F67CE76" w14:textId="77D66D41"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85" w:history="1">
            <w:r w:rsidRPr="00CD35D8">
              <w:rPr>
                <w:rStyle w:val="Hyperlink"/>
                <w:noProof/>
                <w:lang w:val="en-GB" w:eastAsia="en-GB"/>
              </w:rPr>
              <w:t>2.4</w:t>
            </w:r>
            <w:r>
              <w:rPr>
                <w:rFonts w:eastAsiaTheme="minorEastAsia"/>
                <w:noProof/>
                <w:kern w:val="2"/>
                <w:sz w:val="24"/>
                <w:szCs w:val="24"/>
                <w:lang w:val="en-NL" w:eastAsia="en-GB"/>
                <w14:ligatures w14:val="standardContextual"/>
              </w:rPr>
              <w:tab/>
            </w:r>
            <w:r w:rsidRPr="00CD35D8">
              <w:rPr>
                <w:rStyle w:val="Hyperlink"/>
                <w:noProof/>
                <w:lang w:val="en-GB" w:eastAsia="en-GB"/>
              </w:rPr>
              <w:t>Monitor if the file request is accepted and the technical file has been shared.</w:t>
            </w:r>
            <w:r>
              <w:rPr>
                <w:noProof/>
                <w:webHidden/>
              </w:rPr>
              <w:tab/>
            </w:r>
            <w:r>
              <w:rPr>
                <w:noProof/>
                <w:webHidden/>
              </w:rPr>
              <w:fldChar w:fldCharType="begin"/>
            </w:r>
            <w:r>
              <w:rPr>
                <w:noProof/>
                <w:webHidden/>
              </w:rPr>
              <w:instrText xml:space="preserve"> PAGEREF _Toc189558785 \h </w:instrText>
            </w:r>
            <w:r>
              <w:rPr>
                <w:noProof/>
                <w:webHidden/>
              </w:rPr>
            </w:r>
            <w:r>
              <w:rPr>
                <w:noProof/>
                <w:webHidden/>
              </w:rPr>
              <w:fldChar w:fldCharType="separate"/>
            </w:r>
            <w:r w:rsidR="004F20DC">
              <w:rPr>
                <w:noProof/>
                <w:webHidden/>
              </w:rPr>
              <w:t>7</w:t>
            </w:r>
            <w:r>
              <w:rPr>
                <w:noProof/>
                <w:webHidden/>
              </w:rPr>
              <w:fldChar w:fldCharType="end"/>
            </w:r>
          </w:hyperlink>
        </w:p>
        <w:p w14:paraId="1C68375F" w14:textId="0BC45C81"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86" w:history="1">
            <w:r w:rsidRPr="00CD35D8">
              <w:rPr>
                <w:rStyle w:val="Hyperlink"/>
                <w:noProof/>
                <w:lang w:val="en-GB" w:eastAsia="en-GB"/>
              </w:rPr>
              <w:t>2.5</w:t>
            </w:r>
            <w:r>
              <w:rPr>
                <w:rFonts w:eastAsiaTheme="minorEastAsia"/>
                <w:noProof/>
                <w:kern w:val="2"/>
                <w:sz w:val="24"/>
                <w:szCs w:val="24"/>
                <w:lang w:val="en-NL" w:eastAsia="en-GB"/>
                <w14:ligatures w14:val="standardContextual"/>
              </w:rPr>
              <w:tab/>
            </w:r>
            <w:r w:rsidRPr="00CD35D8">
              <w:rPr>
                <w:rStyle w:val="Hyperlink"/>
                <w:noProof/>
                <w:lang w:val="en-GB" w:eastAsia="en-GB"/>
              </w:rPr>
              <w:t>Review shared file</w:t>
            </w:r>
            <w:r>
              <w:rPr>
                <w:noProof/>
                <w:webHidden/>
              </w:rPr>
              <w:tab/>
            </w:r>
            <w:r>
              <w:rPr>
                <w:noProof/>
                <w:webHidden/>
              </w:rPr>
              <w:fldChar w:fldCharType="begin"/>
            </w:r>
            <w:r>
              <w:rPr>
                <w:noProof/>
                <w:webHidden/>
              </w:rPr>
              <w:instrText xml:space="preserve"> PAGEREF _Toc189558786 \h </w:instrText>
            </w:r>
            <w:r>
              <w:rPr>
                <w:noProof/>
                <w:webHidden/>
              </w:rPr>
            </w:r>
            <w:r>
              <w:rPr>
                <w:noProof/>
                <w:webHidden/>
              </w:rPr>
              <w:fldChar w:fldCharType="separate"/>
            </w:r>
            <w:r w:rsidR="004F20DC">
              <w:rPr>
                <w:noProof/>
                <w:webHidden/>
              </w:rPr>
              <w:t>9</w:t>
            </w:r>
            <w:r>
              <w:rPr>
                <w:noProof/>
                <w:webHidden/>
              </w:rPr>
              <w:fldChar w:fldCharType="end"/>
            </w:r>
          </w:hyperlink>
        </w:p>
        <w:p w14:paraId="6520FB52" w14:textId="0F4D078F"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87" w:history="1">
            <w:r w:rsidRPr="00CD35D8">
              <w:rPr>
                <w:rStyle w:val="Hyperlink"/>
                <w:noProof/>
              </w:rPr>
              <w:t>2.6</w:t>
            </w:r>
            <w:r>
              <w:rPr>
                <w:rFonts w:eastAsiaTheme="minorEastAsia"/>
                <w:noProof/>
                <w:kern w:val="2"/>
                <w:sz w:val="24"/>
                <w:szCs w:val="24"/>
                <w:lang w:val="en-NL" w:eastAsia="en-GB"/>
                <w14:ligatures w14:val="standardContextual"/>
              </w:rPr>
              <w:tab/>
            </w:r>
            <w:r w:rsidRPr="00CD35D8">
              <w:rPr>
                <w:rStyle w:val="Hyperlink"/>
                <w:noProof/>
              </w:rPr>
              <w:t>Reject the file</w:t>
            </w:r>
            <w:r>
              <w:rPr>
                <w:noProof/>
                <w:webHidden/>
              </w:rPr>
              <w:tab/>
            </w:r>
            <w:r>
              <w:rPr>
                <w:noProof/>
                <w:webHidden/>
              </w:rPr>
              <w:fldChar w:fldCharType="begin"/>
            </w:r>
            <w:r>
              <w:rPr>
                <w:noProof/>
                <w:webHidden/>
              </w:rPr>
              <w:instrText xml:space="preserve"> PAGEREF _Toc189558787 \h </w:instrText>
            </w:r>
            <w:r>
              <w:rPr>
                <w:noProof/>
                <w:webHidden/>
              </w:rPr>
            </w:r>
            <w:r>
              <w:rPr>
                <w:noProof/>
                <w:webHidden/>
              </w:rPr>
              <w:fldChar w:fldCharType="separate"/>
            </w:r>
            <w:r w:rsidR="004F20DC">
              <w:rPr>
                <w:noProof/>
                <w:webHidden/>
              </w:rPr>
              <w:t>10</w:t>
            </w:r>
            <w:r>
              <w:rPr>
                <w:noProof/>
                <w:webHidden/>
              </w:rPr>
              <w:fldChar w:fldCharType="end"/>
            </w:r>
          </w:hyperlink>
        </w:p>
        <w:p w14:paraId="3D566164" w14:textId="21456C53"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88" w:history="1">
            <w:r w:rsidRPr="00CD35D8">
              <w:rPr>
                <w:rStyle w:val="Hyperlink"/>
                <w:noProof/>
                <w:lang w:val="en-GB" w:eastAsia="en-GB"/>
              </w:rPr>
              <w:t>2.7</w:t>
            </w:r>
            <w:r>
              <w:rPr>
                <w:rFonts w:eastAsiaTheme="minorEastAsia"/>
                <w:noProof/>
                <w:kern w:val="2"/>
                <w:sz w:val="24"/>
                <w:szCs w:val="24"/>
                <w:lang w:val="en-NL" w:eastAsia="en-GB"/>
                <w14:ligatures w14:val="standardContextual"/>
              </w:rPr>
              <w:tab/>
            </w:r>
            <w:r w:rsidRPr="00CD35D8">
              <w:rPr>
                <w:rStyle w:val="Hyperlink"/>
                <w:noProof/>
                <w:lang w:val="en-GB" w:eastAsia="en-GB"/>
              </w:rPr>
              <w:t>Accept the file</w:t>
            </w:r>
            <w:r>
              <w:rPr>
                <w:noProof/>
                <w:webHidden/>
              </w:rPr>
              <w:tab/>
            </w:r>
            <w:r>
              <w:rPr>
                <w:noProof/>
                <w:webHidden/>
              </w:rPr>
              <w:fldChar w:fldCharType="begin"/>
            </w:r>
            <w:r>
              <w:rPr>
                <w:noProof/>
                <w:webHidden/>
              </w:rPr>
              <w:instrText xml:space="preserve"> PAGEREF _Toc189558788 \h </w:instrText>
            </w:r>
            <w:r>
              <w:rPr>
                <w:noProof/>
                <w:webHidden/>
              </w:rPr>
            </w:r>
            <w:r>
              <w:rPr>
                <w:noProof/>
                <w:webHidden/>
              </w:rPr>
              <w:fldChar w:fldCharType="separate"/>
            </w:r>
            <w:r w:rsidR="004F20DC">
              <w:rPr>
                <w:noProof/>
                <w:webHidden/>
              </w:rPr>
              <w:t>11</w:t>
            </w:r>
            <w:r>
              <w:rPr>
                <w:noProof/>
                <w:webHidden/>
              </w:rPr>
              <w:fldChar w:fldCharType="end"/>
            </w:r>
          </w:hyperlink>
        </w:p>
        <w:p w14:paraId="35E302AF" w14:textId="25A1D38A" w:rsidR="0043737D" w:rsidRDefault="0043737D">
          <w:pPr>
            <w:pStyle w:val="TOC1"/>
            <w:tabs>
              <w:tab w:val="left" w:pos="360"/>
              <w:tab w:val="right" w:leader="dot" w:pos="9016"/>
            </w:tabs>
            <w:rPr>
              <w:rFonts w:eastAsiaTheme="minorEastAsia"/>
              <w:noProof/>
              <w:kern w:val="2"/>
              <w:sz w:val="24"/>
              <w:szCs w:val="24"/>
              <w:lang w:val="en-NL" w:eastAsia="en-GB"/>
              <w14:ligatures w14:val="standardContextual"/>
            </w:rPr>
          </w:pPr>
          <w:hyperlink w:anchor="_Toc189558789" w:history="1">
            <w:r w:rsidRPr="00CD35D8">
              <w:rPr>
                <w:rStyle w:val="Hyperlink"/>
                <w:noProof/>
                <w:lang w:val="en-GB"/>
              </w:rPr>
              <w:t>3</w:t>
            </w:r>
            <w:r>
              <w:rPr>
                <w:rFonts w:eastAsiaTheme="minorEastAsia"/>
                <w:noProof/>
                <w:kern w:val="2"/>
                <w:sz w:val="24"/>
                <w:szCs w:val="24"/>
                <w:lang w:val="en-NL" w:eastAsia="en-GB"/>
                <w14:ligatures w14:val="standardContextual"/>
              </w:rPr>
              <w:tab/>
            </w:r>
            <w:r w:rsidRPr="00CD35D8">
              <w:rPr>
                <w:rStyle w:val="Hyperlink"/>
                <w:noProof/>
                <w:lang w:val="en-GB"/>
              </w:rPr>
              <w:t>What if</w:t>
            </w:r>
            <w:r>
              <w:rPr>
                <w:noProof/>
                <w:webHidden/>
              </w:rPr>
              <w:tab/>
            </w:r>
            <w:r>
              <w:rPr>
                <w:noProof/>
                <w:webHidden/>
              </w:rPr>
              <w:fldChar w:fldCharType="begin"/>
            </w:r>
            <w:r>
              <w:rPr>
                <w:noProof/>
                <w:webHidden/>
              </w:rPr>
              <w:instrText xml:space="preserve"> PAGEREF _Toc189558789 \h </w:instrText>
            </w:r>
            <w:r>
              <w:rPr>
                <w:noProof/>
                <w:webHidden/>
              </w:rPr>
            </w:r>
            <w:r>
              <w:rPr>
                <w:noProof/>
                <w:webHidden/>
              </w:rPr>
              <w:fldChar w:fldCharType="separate"/>
            </w:r>
            <w:r w:rsidR="004F20DC">
              <w:rPr>
                <w:noProof/>
                <w:webHidden/>
              </w:rPr>
              <w:t>14</w:t>
            </w:r>
            <w:r>
              <w:rPr>
                <w:noProof/>
                <w:webHidden/>
              </w:rPr>
              <w:fldChar w:fldCharType="end"/>
            </w:r>
          </w:hyperlink>
        </w:p>
        <w:p w14:paraId="60EAC6BE" w14:textId="5CD65676"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90" w:history="1">
            <w:r w:rsidRPr="00CD35D8">
              <w:rPr>
                <w:rStyle w:val="Hyperlink"/>
                <w:noProof/>
              </w:rPr>
              <w:t>3.1</w:t>
            </w:r>
            <w:r>
              <w:rPr>
                <w:rFonts w:eastAsiaTheme="minorEastAsia"/>
                <w:noProof/>
                <w:kern w:val="2"/>
                <w:sz w:val="24"/>
                <w:szCs w:val="24"/>
                <w:lang w:val="en-NL" w:eastAsia="en-GB"/>
                <w14:ligatures w14:val="standardContextual"/>
              </w:rPr>
              <w:tab/>
            </w:r>
            <w:r w:rsidRPr="00CD35D8">
              <w:rPr>
                <w:rStyle w:val="Hyperlink"/>
                <w:noProof/>
              </w:rPr>
              <w:t>I have company-specific requirements</w:t>
            </w:r>
            <w:r>
              <w:rPr>
                <w:noProof/>
                <w:webHidden/>
              </w:rPr>
              <w:tab/>
            </w:r>
            <w:r>
              <w:rPr>
                <w:noProof/>
                <w:webHidden/>
              </w:rPr>
              <w:fldChar w:fldCharType="begin"/>
            </w:r>
            <w:r>
              <w:rPr>
                <w:noProof/>
                <w:webHidden/>
              </w:rPr>
              <w:instrText xml:space="preserve"> PAGEREF _Toc189558790 \h </w:instrText>
            </w:r>
            <w:r>
              <w:rPr>
                <w:noProof/>
                <w:webHidden/>
              </w:rPr>
            </w:r>
            <w:r>
              <w:rPr>
                <w:noProof/>
                <w:webHidden/>
              </w:rPr>
              <w:fldChar w:fldCharType="separate"/>
            </w:r>
            <w:r w:rsidR="004F20DC">
              <w:rPr>
                <w:noProof/>
                <w:webHidden/>
              </w:rPr>
              <w:t>14</w:t>
            </w:r>
            <w:r>
              <w:rPr>
                <w:noProof/>
                <w:webHidden/>
              </w:rPr>
              <w:fldChar w:fldCharType="end"/>
            </w:r>
          </w:hyperlink>
        </w:p>
        <w:p w14:paraId="29D758B1" w14:textId="4D9DACBB"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91" w:history="1">
            <w:r w:rsidRPr="00CD35D8">
              <w:rPr>
                <w:rStyle w:val="Hyperlink"/>
                <w:noProof/>
              </w:rPr>
              <w:t>3.2</w:t>
            </w:r>
            <w:r>
              <w:rPr>
                <w:rFonts w:eastAsiaTheme="minorEastAsia"/>
                <w:noProof/>
                <w:kern w:val="2"/>
                <w:sz w:val="24"/>
                <w:szCs w:val="24"/>
                <w:lang w:val="en-NL" w:eastAsia="en-GB"/>
                <w14:ligatures w14:val="standardContextual"/>
              </w:rPr>
              <w:tab/>
            </w:r>
            <w:r w:rsidRPr="00CD35D8">
              <w:rPr>
                <w:rStyle w:val="Hyperlink"/>
                <w:noProof/>
              </w:rPr>
              <w:t>Merged incorrectly</w:t>
            </w:r>
            <w:r>
              <w:rPr>
                <w:noProof/>
                <w:webHidden/>
              </w:rPr>
              <w:tab/>
            </w:r>
            <w:r>
              <w:rPr>
                <w:noProof/>
                <w:webHidden/>
              </w:rPr>
              <w:fldChar w:fldCharType="begin"/>
            </w:r>
            <w:r>
              <w:rPr>
                <w:noProof/>
                <w:webHidden/>
              </w:rPr>
              <w:instrText xml:space="preserve"> PAGEREF _Toc189558791 \h </w:instrText>
            </w:r>
            <w:r>
              <w:rPr>
                <w:noProof/>
                <w:webHidden/>
              </w:rPr>
            </w:r>
            <w:r>
              <w:rPr>
                <w:noProof/>
                <w:webHidden/>
              </w:rPr>
              <w:fldChar w:fldCharType="separate"/>
            </w:r>
            <w:r w:rsidR="004F20DC">
              <w:rPr>
                <w:noProof/>
                <w:webHidden/>
              </w:rPr>
              <w:t>14</w:t>
            </w:r>
            <w:r>
              <w:rPr>
                <w:noProof/>
                <w:webHidden/>
              </w:rPr>
              <w:fldChar w:fldCharType="end"/>
            </w:r>
          </w:hyperlink>
        </w:p>
        <w:p w14:paraId="457246D5" w14:textId="3633549F"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92" w:history="1">
            <w:r w:rsidRPr="00CD35D8">
              <w:rPr>
                <w:rStyle w:val="Hyperlink"/>
                <w:noProof/>
              </w:rPr>
              <w:t>3.3</w:t>
            </w:r>
            <w:r>
              <w:rPr>
                <w:rFonts w:eastAsiaTheme="minorEastAsia"/>
                <w:noProof/>
                <w:kern w:val="2"/>
                <w:sz w:val="24"/>
                <w:szCs w:val="24"/>
                <w:lang w:val="en-NL" w:eastAsia="en-GB"/>
                <w14:ligatures w14:val="standardContextual"/>
              </w:rPr>
              <w:tab/>
            </w:r>
            <w:r w:rsidRPr="00CD35D8">
              <w:rPr>
                <w:rStyle w:val="Hyperlink"/>
                <w:noProof/>
              </w:rPr>
              <w:t>Delete pre-drafts</w:t>
            </w:r>
            <w:r>
              <w:rPr>
                <w:noProof/>
                <w:webHidden/>
              </w:rPr>
              <w:tab/>
            </w:r>
            <w:r>
              <w:rPr>
                <w:noProof/>
                <w:webHidden/>
              </w:rPr>
              <w:fldChar w:fldCharType="begin"/>
            </w:r>
            <w:r>
              <w:rPr>
                <w:noProof/>
                <w:webHidden/>
              </w:rPr>
              <w:instrText xml:space="preserve"> PAGEREF _Toc189558792 \h </w:instrText>
            </w:r>
            <w:r>
              <w:rPr>
                <w:noProof/>
                <w:webHidden/>
              </w:rPr>
            </w:r>
            <w:r>
              <w:rPr>
                <w:noProof/>
                <w:webHidden/>
              </w:rPr>
              <w:fldChar w:fldCharType="separate"/>
            </w:r>
            <w:r w:rsidR="004F20DC">
              <w:rPr>
                <w:noProof/>
                <w:webHidden/>
              </w:rPr>
              <w:t>15</w:t>
            </w:r>
            <w:r>
              <w:rPr>
                <w:noProof/>
                <w:webHidden/>
              </w:rPr>
              <w:fldChar w:fldCharType="end"/>
            </w:r>
          </w:hyperlink>
        </w:p>
        <w:p w14:paraId="4C142CA0" w14:textId="067049E6" w:rsidR="0043737D" w:rsidRDefault="0043737D">
          <w:pPr>
            <w:pStyle w:val="TOC1"/>
            <w:tabs>
              <w:tab w:val="left" w:pos="360"/>
              <w:tab w:val="right" w:leader="dot" w:pos="9016"/>
            </w:tabs>
            <w:rPr>
              <w:rFonts w:eastAsiaTheme="minorEastAsia"/>
              <w:noProof/>
              <w:kern w:val="2"/>
              <w:sz w:val="24"/>
              <w:szCs w:val="24"/>
              <w:lang w:val="en-NL" w:eastAsia="en-GB"/>
              <w14:ligatures w14:val="standardContextual"/>
            </w:rPr>
          </w:pPr>
          <w:hyperlink w:anchor="_Toc189558793" w:history="1">
            <w:r w:rsidRPr="00CD35D8">
              <w:rPr>
                <w:rStyle w:val="Hyperlink"/>
                <w:noProof/>
              </w:rPr>
              <w:t>4</w:t>
            </w:r>
            <w:r>
              <w:rPr>
                <w:rFonts w:eastAsiaTheme="minorEastAsia"/>
                <w:noProof/>
                <w:kern w:val="2"/>
                <w:sz w:val="24"/>
                <w:szCs w:val="24"/>
                <w:lang w:val="en-NL" w:eastAsia="en-GB"/>
                <w14:ligatures w14:val="standardContextual"/>
              </w:rPr>
              <w:tab/>
            </w:r>
            <w:r w:rsidRPr="00CD35D8">
              <w:rPr>
                <w:rStyle w:val="Hyperlink"/>
                <w:noProof/>
              </w:rPr>
              <w:t>Tips</w:t>
            </w:r>
            <w:r>
              <w:rPr>
                <w:noProof/>
                <w:webHidden/>
              </w:rPr>
              <w:tab/>
            </w:r>
            <w:r>
              <w:rPr>
                <w:noProof/>
                <w:webHidden/>
              </w:rPr>
              <w:fldChar w:fldCharType="begin"/>
            </w:r>
            <w:r>
              <w:rPr>
                <w:noProof/>
                <w:webHidden/>
              </w:rPr>
              <w:instrText xml:space="preserve"> PAGEREF _Toc189558793 \h </w:instrText>
            </w:r>
            <w:r>
              <w:rPr>
                <w:noProof/>
                <w:webHidden/>
              </w:rPr>
            </w:r>
            <w:r>
              <w:rPr>
                <w:noProof/>
                <w:webHidden/>
              </w:rPr>
              <w:fldChar w:fldCharType="separate"/>
            </w:r>
            <w:r w:rsidR="004F20DC">
              <w:rPr>
                <w:noProof/>
                <w:webHidden/>
              </w:rPr>
              <w:t>15</w:t>
            </w:r>
            <w:r>
              <w:rPr>
                <w:noProof/>
                <w:webHidden/>
              </w:rPr>
              <w:fldChar w:fldCharType="end"/>
            </w:r>
          </w:hyperlink>
        </w:p>
        <w:p w14:paraId="3D00C866" w14:textId="687E1F1C"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94" w:history="1">
            <w:r w:rsidRPr="00CD35D8">
              <w:rPr>
                <w:rStyle w:val="Hyperlink"/>
                <w:noProof/>
              </w:rPr>
              <w:t>4.1</w:t>
            </w:r>
            <w:r>
              <w:rPr>
                <w:rFonts w:eastAsiaTheme="minorEastAsia"/>
                <w:noProof/>
                <w:kern w:val="2"/>
                <w:sz w:val="24"/>
                <w:szCs w:val="24"/>
                <w:lang w:val="en-NL" w:eastAsia="en-GB"/>
                <w14:ligatures w14:val="standardContextual"/>
              </w:rPr>
              <w:tab/>
            </w:r>
            <w:r w:rsidRPr="00CD35D8">
              <w:rPr>
                <w:rStyle w:val="Hyperlink"/>
                <w:noProof/>
              </w:rPr>
              <w:t>Create tabs</w:t>
            </w:r>
            <w:r>
              <w:rPr>
                <w:noProof/>
                <w:webHidden/>
              </w:rPr>
              <w:tab/>
            </w:r>
            <w:r>
              <w:rPr>
                <w:noProof/>
                <w:webHidden/>
              </w:rPr>
              <w:fldChar w:fldCharType="begin"/>
            </w:r>
            <w:r>
              <w:rPr>
                <w:noProof/>
                <w:webHidden/>
              </w:rPr>
              <w:instrText xml:space="preserve"> PAGEREF _Toc189558794 \h </w:instrText>
            </w:r>
            <w:r>
              <w:rPr>
                <w:noProof/>
                <w:webHidden/>
              </w:rPr>
            </w:r>
            <w:r>
              <w:rPr>
                <w:noProof/>
                <w:webHidden/>
              </w:rPr>
              <w:fldChar w:fldCharType="separate"/>
            </w:r>
            <w:r w:rsidR="004F20DC">
              <w:rPr>
                <w:noProof/>
                <w:webHidden/>
              </w:rPr>
              <w:t>15</w:t>
            </w:r>
            <w:r>
              <w:rPr>
                <w:noProof/>
                <w:webHidden/>
              </w:rPr>
              <w:fldChar w:fldCharType="end"/>
            </w:r>
          </w:hyperlink>
        </w:p>
        <w:p w14:paraId="6214B576" w14:textId="41D5ED6A" w:rsidR="0043737D" w:rsidRDefault="0043737D">
          <w:pPr>
            <w:pStyle w:val="TOC2"/>
            <w:tabs>
              <w:tab w:val="left" w:pos="720"/>
              <w:tab w:val="right" w:leader="dot" w:pos="9016"/>
            </w:tabs>
            <w:rPr>
              <w:rFonts w:eastAsiaTheme="minorEastAsia"/>
              <w:noProof/>
              <w:kern w:val="2"/>
              <w:sz w:val="24"/>
              <w:szCs w:val="24"/>
              <w:lang w:val="en-NL" w:eastAsia="en-GB"/>
              <w14:ligatures w14:val="standardContextual"/>
            </w:rPr>
          </w:pPr>
          <w:hyperlink w:anchor="_Toc189558795" w:history="1">
            <w:r w:rsidRPr="00CD35D8">
              <w:rPr>
                <w:rStyle w:val="Hyperlink"/>
                <w:noProof/>
              </w:rPr>
              <w:t>4.2</w:t>
            </w:r>
            <w:r>
              <w:rPr>
                <w:rFonts w:eastAsiaTheme="minorEastAsia"/>
                <w:noProof/>
                <w:kern w:val="2"/>
                <w:sz w:val="24"/>
                <w:szCs w:val="24"/>
                <w:lang w:val="en-NL" w:eastAsia="en-GB"/>
                <w14:ligatures w14:val="standardContextual"/>
              </w:rPr>
              <w:tab/>
            </w:r>
            <w:r w:rsidRPr="00CD35D8">
              <w:rPr>
                <w:rStyle w:val="Hyperlink"/>
                <w:noProof/>
              </w:rPr>
              <w:t>Create a template text</w:t>
            </w:r>
            <w:r>
              <w:rPr>
                <w:noProof/>
                <w:webHidden/>
              </w:rPr>
              <w:tab/>
            </w:r>
            <w:r>
              <w:rPr>
                <w:noProof/>
                <w:webHidden/>
              </w:rPr>
              <w:fldChar w:fldCharType="begin"/>
            </w:r>
            <w:r>
              <w:rPr>
                <w:noProof/>
                <w:webHidden/>
              </w:rPr>
              <w:instrText xml:space="preserve"> PAGEREF _Toc189558795 \h </w:instrText>
            </w:r>
            <w:r>
              <w:rPr>
                <w:noProof/>
                <w:webHidden/>
              </w:rPr>
            </w:r>
            <w:r>
              <w:rPr>
                <w:noProof/>
                <w:webHidden/>
              </w:rPr>
              <w:fldChar w:fldCharType="separate"/>
            </w:r>
            <w:r w:rsidR="004F20DC">
              <w:rPr>
                <w:noProof/>
                <w:webHidden/>
              </w:rPr>
              <w:t>15</w:t>
            </w:r>
            <w:r>
              <w:rPr>
                <w:noProof/>
                <w:webHidden/>
              </w:rPr>
              <w:fldChar w:fldCharType="end"/>
            </w:r>
          </w:hyperlink>
        </w:p>
        <w:p w14:paraId="4C471236" w14:textId="4F8269DA" w:rsidR="001C1E1A" w:rsidRPr="007C15B6" w:rsidRDefault="001C1E1A">
          <w:pPr>
            <w:rPr>
              <w:lang w:val="en-GB"/>
            </w:rPr>
          </w:pPr>
          <w:r w:rsidRPr="007C15B6">
            <w:rPr>
              <w:b/>
              <w:bCs/>
              <w:lang w:val="en-GB"/>
            </w:rPr>
            <w:fldChar w:fldCharType="end"/>
          </w:r>
        </w:p>
      </w:sdtContent>
    </w:sdt>
    <w:p w14:paraId="5D9273E3" w14:textId="0A3FA8B7" w:rsidR="001C1E1A" w:rsidRPr="007C15B6" w:rsidRDefault="001C1E1A">
      <w:pPr>
        <w:spacing w:after="160" w:line="259" w:lineRule="auto"/>
        <w:rPr>
          <w:rFonts w:cs="Arial"/>
          <w:lang w:val="en-GB"/>
        </w:rPr>
      </w:pPr>
      <w:r w:rsidRPr="007C15B6">
        <w:rPr>
          <w:rFonts w:cs="Arial"/>
          <w:lang w:val="en-GB"/>
        </w:rPr>
        <w:br w:type="page"/>
      </w:r>
    </w:p>
    <w:p w14:paraId="5674B63D" w14:textId="13B185F3" w:rsidR="00E93217" w:rsidRPr="007C15B6" w:rsidRDefault="0005309B" w:rsidP="00E93217">
      <w:pPr>
        <w:pStyle w:val="Heading1"/>
        <w:numPr>
          <w:ilvl w:val="0"/>
          <w:numId w:val="11"/>
        </w:numPr>
        <w:jc w:val="both"/>
        <w:rPr>
          <w:lang w:val="en-GB"/>
        </w:rPr>
      </w:pPr>
      <w:bookmarkStart w:id="0" w:name="_Toc189558780"/>
      <w:r w:rsidRPr="007C15B6">
        <w:rPr>
          <w:lang w:val="en-GB"/>
        </w:rPr>
        <w:lastRenderedPageBreak/>
        <w:t xml:space="preserve">Introduction to </w:t>
      </w:r>
      <w:r w:rsidR="005B51D6" w:rsidRPr="007C15B6">
        <w:rPr>
          <w:lang w:val="en-GB"/>
        </w:rPr>
        <w:t>File Request</w:t>
      </w:r>
      <w:bookmarkEnd w:id="0"/>
      <w:r w:rsidR="005B51D6" w:rsidRPr="007C15B6">
        <w:rPr>
          <w:lang w:val="en-GB"/>
        </w:rPr>
        <w:t xml:space="preserve"> </w:t>
      </w:r>
    </w:p>
    <w:p w14:paraId="294C5614" w14:textId="3B1DDEAE" w:rsidR="003F3BE1" w:rsidRDefault="006704B4" w:rsidP="0083255F">
      <w:pPr>
        <w:pStyle w:val="ProductIPParagraph2bodytext"/>
        <w:rPr>
          <w:lang w:val="en-GB"/>
        </w:rPr>
      </w:pPr>
      <w:r w:rsidRPr="0044656B">
        <w:rPr>
          <w:lang w:val="en-GB"/>
        </w:rPr>
        <w:t>T</w:t>
      </w:r>
      <w:r w:rsidR="00F87A5E" w:rsidRPr="0044656B">
        <w:rPr>
          <w:lang w:val="en-GB"/>
        </w:rPr>
        <w:t>hrough the platform, you</w:t>
      </w:r>
      <w:r w:rsidR="0002539F" w:rsidRPr="0044656B">
        <w:rPr>
          <w:lang w:val="en-GB"/>
        </w:rPr>
        <w:t xml:space="preserve"> </w:t>
      </w:r>
      <w:r w:rsidR="00463463" w:rsidRPr="0044656B">
        <w:rPr>
          <w:lang w:val="en-GB"/>
        </w:rPr>
        <w:t xml:space="preserve">can ask your supplier to share a </w:t>
      </w:r>
      <w:r w:rsidR="009802C2" w:rsidRPr="0044656B">
        <w:rPr>
          <w:lang w:val="en-GB"/>
        </w:rPr>
        <w:t xml:space="preserve">complete </w:t>
      </w:r>
      <w:r w:rsidR="00463463" w:rsidRPr="0044656B">
        <w:rPr>
          <w:lang w:val="en-GB"/>
        </w:rPr>
        <w:t xml:space="preserve">technical file. Your supplier is responsible for creating the file and collecting the correct documents to show your product's compliance. Once the file is complete, he shares the </w:t>
      </w:r>
      <w:r w:rsidR="0020437F" w:rsidRPr="0044656B">
        <w:rPr>
          <w:lang w:val="en-GB"/>
        </w:rPr>
        <w:t>technical</w:t>
      </w:r>
      <w:r w:rsidR="00463463" w:rsidRPr="0044656B">
        <w:rPr>
          <w:lang w:val="en-GB"/>
        </w:rPr>
        <w:t xml:space="preserve"> file</w:t>
      </w:r>
      <w:r w:rsidR="00F87A5E" w:rsidRPr="0044656B">
        <w:rPr>
          <w:lang w:val="en-GB"/>
        </w:rPr>
        <w:t>.</w:t>
      </w:r>
    </w:p>
    <w:p w14:paraId="3B411319" w14:textId="73B4EF33" w:rsidR="0071763C" w:rsidRPr="007C15B6" w:rsidRDefault="0071763C" w:rsidP="0071763C">
      <w:pPr>
        <w:rPr>
          <w:rFonts w:ascii="Calibri" w:hAnsi="Calibri" w:cs="Calibri"/>
          <w:lang w:val="en-GB"/>
        </w:rPr>
      </w:pPr>
    </w:p>
    <w:p w14:paraId="2F407032" w14:textId="7DB1277A" w:rsidR="00F32D0C" w:rsidRDefault="0071763C" w:rsidP="00AE07D5">
      <w:pPr>
        <w:rPr>
          <w:rFonts w:ascii="Calibri" w:hAnsi="Calibri" w:cs="Calibri"/>
          <w:u w:val="single"/>
          <w:lang w:val="en-GB"/>
        </w:rPr>
      </w:pPr>
      <w:r w:rsidRPr="007C15B6">
        <w:rPr>
          <w:rFonts w:ascii="Calibri" w:hAnsi="Calibri" w:cs="Calibri"/>
          <w:u w:val="single"/>
          <w:lang w:val="en-GB"/>
        </w:rPr>
        <w:t>Benefit:</w:t>
      </w:r>
    </w:p>
    <w:p w14:paraId="13B5C357" w14:textId="3EB5F2DE" w:rsidR="00192EF9" w:rsidRDefault="00E92130" w:rsidP="00E674A1">
      <w:pPr>
        <w:rPr>
          <w:lang w:val="en-GB"/>
        </w:rPr>
      </w:pPr>
      <w:r>
        <w:rPr>
          <w:lang w:val="en-GB"/>
        </w:rPr>
        <w:t xml:space="preserve">While using the pre-drafts to request the file, </w:t>
      </w:r>
      <w:r w:rsidR="0071564B">
        <w:rPr>
          <w:lang w:val="en-GB"/>
        </w:rPr>
        <w:t>you will gain a comprehensive overview of the articles that have not yet received the necessary documentation. This overview allows you to track the status of your requests effectively. Additionally, it provides valuable insights into your supplier’s performance, including the speed with which they responded to your initial request. You will be able to assess their follow-up time</w:t>
      </w:r>
      <w:r w:rsidR="0062742C">
        <w:rPr>
          <w:lang w:val="en-GB"/>
        </w:rPr>
        <w:t xml:space="preserve">. </w:t>
      </w:r>
      <w:r w:rsidR="0062742C">
        <w:rPr>
          <w:rFonts w:ascii="AdobeClean-Regular" w:eastAsiaTheme="minorHAnsi" w:hAnsi="AdobeClean-Regular" w:cs="AdobeClean-Regular"/>
          <w:color w:val="000000"/>
          <w:lang w:val="en-GB" w:eastAsia="en-US"/>
        </w:rPr>
        <w:t>This can help you assess your future supplier relationship.</w:t>
      </w:r>
    </w:p>
    <w:p w14:paraId="16D753B9" w14:textId="7863B7D8" w:rsidR="00192EF9" w:rsidRPr="00AE07D5" w:rsidRDefault="00192EF9" w:rsidP="00E674A1">
      <w:pPr>
        <w:rPr>
          <w:lang w:val="en-GB"/>
        </w:rPr>
      </w:pPr>
    </w:p>
    <w:p w14:paraId="0CDF6C97" w14:textId="24C407BD" w:rsidR="009E73DA" w:rsidRDefault="00BD4AF4" w:rsidP="009E73DA">
      <w:pPr>
        <w:pStyle w:val="Heading1"/>
        <w:rPr>
          <w:rFonts w:eastAsia="Times New Roman"/>
          <w:lang w:val="en-GB" w:eastAsia="en-GB"/>
        </w:rPr>
      </w:pPr>
      <w:bookmarkStart w:id="1" w:name="_Ref76029108"/>
      <w:bookmarkStart w:id="2" w:name="_Toc176273290"/>
      <w:bookmarkStart w:id="3" w:name="_Toc189558781"/>
      <w:bookmarkEnd w:id="1"/>
      <w:r w:rsidRPr="007C15B6">
        <w:rPr>
          <w:rFonts w:eastAsia="Times New Roman"/>
          <w:lang w:val="en-GB" w:eastAsia="en-GB"/>
        </w:rPr>
        <w:t>How does it work</w:t>
      </w:r>
      <w:bookmarkEnd w:id="2"/>
      <w:bookmarkEnd w:id="3"/>
    </w:p>
    <w:p w14:paraId="2B376451" w14:textId="3ADB998B" w:rsidR="006112DC" w:rsidRDefault="0062742C" w:rsidP="00FC594F">
      <w:pPr>
        <w:pStyle w:val="ProductIPParagraph2bodytext"/>
        <w:numPr>
          <w:ilvl w:val="0"/>
          <w:numId w:val="27"/>
        </w:numPr>
        <w:rPr>
          <w:lang w:val="en-GB" w:eastAsia="en-GB"/>
        </w:rPr>
      </w:pPr>
      <w:r>
        <w:rPr>
          <w:lang w:val="en-GB" w:eastAsia="en-GB"/>
        </w:rPr>
        <w:t>S</w:t>
      </w:r>
      <w:r w:rsidR="00AB4FBF">
        <w:rPr>
          <w:lang w:val="en-GB" w:eastAsia="en-GB"/>
        </w:rPr>
        <w:t>tart creating pre</w:t>
      </w:r>
      <w:r w:rsidR="00EB6A24">
        <w:rPr>
          <w:lang w:val="en-GB" w:eastAsia="en-GB"/>
        </w:rPr>
        <w:t>-</w:t>
      </w:r>
      <w:r w:rsidR="00AB4FBF">
        <w:rPr>
          <w:lang w:val="en-GB" w:eastAsia="en-GB"/>
        </w:rPr>
        <w:t>drafts</w:t>
      </w:r>
    </w:p>
    <w:p w14:paraId="02BE17E6" w14:textId="6BC5D4CE" w:rsidR="00EC03D3" w:rsidRDefault="00471B93" w:rsidP="00FC594F">
      <w:pPr>
        <w:pStyle w:val="ProductIPParagraph2bodytext"/>
        <w:numPr>
          <w:ilvl w:val="0"/>
          <w:numId w:val="27"/>
        </w:numPr>
        <w:rPr>
          <w:lang w:val="en-GB" w:eastAsia="en-GB"/>
        </w:rPr>
      </w:pPr>
      <w:r>
        <w:rPr>
          <w:lang w:val="en-GB" w:eastAsia="en-GB"/>
        </w:rPr>
        <w:t>Optional</w:t>
      </w:r>
      <w:r w:rsidR="00A43CDC">
        <w:rPr>
          <w:lang w:val="en-GB" w:eastAsia="en-GB"/>
        </w:rPr>
        <w:t>:</w:t>
      </w:r>
      <w:r>
        <w:rPr>
          <w:lang w:val="en-GB" w:eastAsia="en-GB"/>
        </w:rPr>
        <w:t xml:space="preserve"> </w:t>
      </w:r>
      <w:r w:rsidR="00EC03D3">
        <w:rPr>
          <w:lang w:val="en-GB" w:eastAsia="en-GB"/>
        </w:rPr>
        <w:t>Merge file</w:t>
      </w:r>
    </w:p>
    <w:p w14:paraId="7CD70999" w14:textId="2E8AE74D" w:rsidR="00471B93" w:rsidRDefault="00471B93" w:rsidP="00FC594F">
      <w:pPr>
        <w:pStyle w:val="ProductIPParagraph2bodytext"/>
        <w:numPr>
          <w:ilvl w:val="0"/>
          <w:numId w:val="27"/>
        </w:numPr>
        <w:rPr>
          <w:lang w:val="en-GB" w:eastAsia="en-GB"/>
        </w:rPr>
      </w:pPr>
      <w:r>
        <w:rPr>
          <w:lang w:val="en-GB" w:eastAsia="en-GB"/>
        </w:rPr>
        <w:t>Send out file request</w:t>
      </w:r>
    </w:p>
    <w:p w14:paraId="0A0DD9B0" w14:textId="3DF3CC4B" w:rsidR="00471B93" w:rsidRDefault="00CD169A" w:rsidP="00FC594F">
      <w:pPr>
        <w:pStyle w:val="ProductIPParagraph2bodytext"/>
        <w:numPr>
          <w:ilvl w:val="0"/>
          <w:numId w:val="27"/>
        </w:numPr>
        <w:rPr>
          <w:lang w:val="en-GB" w:eastAsia="en-GB"/>
        </w:rPr>
      </w:pPr>
      <w:r>
        <w:rPr>
          <w:lang w:val="en-GB" w:eastAsia="en-GB"/>
        </w:rPr>
        <w:t>Monitor</w:t>
      </w:r>
      <w:r w:rsidR="00156FC1">
        <w:rPr>
          <w:lang w:val="en-GB" w:eastAsia="en-GB"/>
        </w:rPr>
        <w:t xml:space="preserve"> if </w:t>
      </w:r>
      <w:r>
        <w:rPr>
          <w:lang w:val="en-GB" w:eastAsia="en-GB"/>
        </w:rPr>
        <w:t xml:space="preserve">the </w:t>
      </w:r>
      <w:r w:rsidR="00156FC1">
        <w:rPr>
          <w:lang w:val="en-GB" w:eastAsia="en-GB"/>
        </w:rPr>
        <w:t>file request is accepted and shared</w:t>
      </w:r>
    </w:p>
    <w:p w14:paraId="4CE390ED" w14:textId="65135425" w:rsidR="00156FC1" w:rsidRDefault="00156FC1" w:rsidP="00FC594F">
      <w:pPr>
        <w:pStyle w:val="ProductIPParagraph2bodytext"/>
        <w:numPr>
          <w:ilvl w:val="0"/>
          <w:numId w:val="27"/>
        </w:numPr>
        <w:rPr>
          <w:lang w:val="en-GB" w:eastAsia="en-GB"/>
        </w:rPr>
      </w:pPr>
      <w:r>
        <w:rPr>
          <w:lang w:val="en-GB" w:eastAsia="en-GB"/>
        </w:rPr>
        <w:t>Review shared file</w:t>
      </w:r>
    </w:p>
    <w:p w14:paraId="2F593530" w14:textId="57BB7B36" w:rsidR="00156FC1" w:rsidRDefault="00156FC1" w:rsidP="00FC594F">
      <w:pPr>
        <w:pStyle w:val="ProductIPParagraph2bodytext"/>
        <w:numPr>
          <w:ilvl w:val="0"/>
          <w:numId w:val="27"/>
        </w:numPr>
        <w:rPr>
          <w:lang w:val="en-GB" w:eastAsia="en-GB"/>
        </w:rPr>
      </w:pPr>
      <w:r>
        <w:rPr>
          <w:lang w:val="en-GB" w:eastAsia="en-GB"/>
        </w:rPr>
        <w:t>Reject file</w:t>
      </w:r>
    </w:p>
    <w:p w14:paraId="365D7A73" w14:textId="5EAE5881" w:rsidR="00156FC1" w:rsidRDefault="00156FC1" w:rsidP="00FC594F">
      <w:pPr>
        <w:pStyle w:val="ProductIPParagraph2bodytext"/>
        <w:numPr>
          <w:ilvl w:val="0"/>
          <w:numId w:val="27"/>
        </w:numPr>
        <w:rPr>
          <w:lang w:val="en-GB" w:eastAsia="en-GB"/>
        </w:rPr>
      </w:pPr>
      <w:r>
        <w:rPr>
          <w:lang w:val="en-GB" w:eastAsia="en-GB"/>
        </w:rPr>
        <w:t>Accept file</w:t>
      </w:r>
    </w:p>
    <w:p w14:paraId="3DBA720A" w14:textId="3CAEFC1A" w:rsidR="000F38F7" w:rsidRDefault="000F38F7" w:rsidP="000F38F7">
      <w:pPr>
        <w:pStyle w:val="ProductIPParagraph2bodytext"/>
        <w:rPr>
          <w:lang w:val="en-GB" w:eastAsia="en-GB"/>
        </w:rPr>
      </w:pPr>
    </w:p>
    <w:p w14:paraId="388F535E" w14:textId="0EFCCDC0" w:rsidR="000F38F7" w:rsidRDefault="000F38F7" w:rsidP="000F38F7">
      <w:pPr>
        <w:pStyle w:val="Heading2"/>
        <w:rPr>
          <w:lang w:val="en-GB" w:eastAsia="en-GB"/>
        </w:rPr>
      </w:pPr>
      <w:bookmarkStart w:id="4" w:name="_Toc189558782"/>
      <w:r>
        <w:rPr>
          <w:lang w:val="en-GB" w:eastAsia="en-GB"/>
        </w:rPr>
        <w:t xml:space="preserve">Start creating </w:t>
      </w:r>
      <w:r w:rsidR="00DD7AE4">
        <w:rPr>
          <w:lang w:val="en-GB" w:eastAsia="en-GB"/>
        </w:rPr>
        <w:t>pre-drafts</w:t>
      </w:r>
      <w:bookmarkEnd w:id="4"/>
      <w:r w:rsidR="00DD7AE4">
        <w:rPr>
          <w:lang w:val="en-GB" w:eastAsia="en-GB"/>
        </w:rPr>
        <w:t xml:space="preserve"> </w:t>
      </w:r>
    </w:p>
    <w:p w14:paraId="5937705F" w14:textId="6446E0C4" w:rsidR="00AB4FBF" w:rsidRDefault="00AB4FBF" w:rsidP="009E73DA">
      <w:pPr>
        <w:pStyle w:val="ProductIPParagraph2bodytext"/>
        <w:ind w:firstLine="360"/>
        <w:rPr>
          <w:lang w:val="en-GB" w:eastAsia="en-GB"/>
        </w:rPr>
      </w:pPr>
      <w:r>
        <w:rPr>
          <w:lang w:val="en-GB" w:eastAsia="en-GB"/>
        </w:rPr>
        <w:t xml:space="preserve">There are </w:t>
      </w:r>
      <w:r w:rsidR="00AF7A3E">
        <w:rPr>
          <w:lang w:val="en-GB" w:eastAsia="en-GB"/>
        </w:rPr>
        <w:t>several options</w:t>
      </w:r>
      <w:r w:rsidR="00EA57EC">
        <w:rPr>
          <w:lang w:val="en-GB" w:eastAsia="en-GB"/>
        </w:rPr>
        <w:t>:</w:t>
      </w:r>
    </w:p>
    <w:p w14:paraId="14391B59" w14:textId="5473D729" w:rsidR="006112DC" w:rsidRDefault="006112DC" w:rsidP="00FC594F">
      <w:pPr>
        <w:pStyle w:val="ProductIPParagraph2bodytext"/>
        <w:numPr>
          <w:ilvl w:val="0"/>
          <w:numId w:val="28"/>
        </w:numPr>
        <w:rPr>
          <w:lang w:val="en-GB" w:eastAsia="en-GB"/>
        </w:rPr>
      </w:pPr>
      <w:r>
        <w:rPr>
          <w:lang w:val="en-GB" w:eastAsia="en-GB"/>
        </w:rPr>
        <w:t xml:space="preserve">Via the import </w:t>
      </w:r>
      <w:r w:rsidR="00B00114">
        <w:rPr>
          <w:lang w:val="en-GB" w:eastAsia="en-GB"/>
        </w:rPr>
        <w:t>function add the pre-drafts to the account</w:t>
      </w:r>
    </w:p>
    <w:p w14:paraId="5AC7380D" w14:textId="4281AF8E" w:rsidR="00B00114" w:rsidRDefault="00AF7A3E" w:rsidP="006112DC">
      <w:pPr>
        <w:pStyle w:val="ProductIPParagraph2bodytext"/>
        <w:rPr>
          <w:lang w:val="en-GB" w:eastAsia="en-GB"/>
        </w:rPr>
      </w:pPr>
      <w:r w:rsidRPr="00311072">
        <w:rPr>
          <w:lang w:val="en-GB" w:eastAsia="en-GB"/>
        </w:rPr>
        <w:t xml:space="preserve">More </w:t>
      </w:r>
      <w:hyperlink r:id="rId11" w:history="1">
        <w:r w:rsidRPr="00311072">
          <w:rPr>
            <w:rStyle w:val="Hyperlink"/>
            <w:lang w:val="en-GB" w:eastAsia="en-GB"/>
          </w:rPr>
          <w:t>information</w:t>
        </w:r>
      </w:hyperlink>
      <w:r w:rsidRPr="00311072">
        <w:rPr>
          <w:lang w:val="en-GB" w:eastAsia="en-GB"/>
        </w:rPr>
        <w:t xml:space="preserve"> </w:t>
      </w:r>
      <w:r w:rsidR="00B00114" w:rsidRPr="00311072">
        <w:rPr>
          <w:lang w:val="en-GB" w:eastAsia="en-GB"/>
        </w:rPr>
        <w:t>import exce</w:t>
      </w:r>
      <w:r w:rsidRPr="00311072">
        <w:rPr>
          <w:lang w:val="en-GB" w:eastAsia="en-GB"/>
        </w:rPr>
        <w:t>l</w:t>
      </w:r>
    </w:p>
    <w:p w14:paraId="4850ED4B" w14:textId="1D6B6B3A" w:rsidR="00AF7A3E" w:rsidRDefault="00AF7A3E" w:rsidP="00FC594F">
      <w:pPr>
        <w:pStyle w:val="ProductIPParagraph2bodytext"/>
        <w:numPr>
          <w:ilvl w:val="0"/>
          <w:numId w:val="28"/>
        </w:numPr>
        <w:rPr>
          <w:lang w:val="en-GB" w:eastAsia="en-GB"/>
        </w:rPr>
      </w:pPr>
      <w:r>
        <w:rPr>
          <w:lang w:val="en-GB" w:eastAsia="en-GB"/>
        </w:rPr>
        <w:t>CSV import</w:t>
      </w:r>
    </w:p>
    <w:p w14:paraId="021F0612" w14:textId="412349A0" w:rsidR="00AF7A3E" w:rsidRDefault="00AF7A3E" w:rsidP="00AF7A3E">
      <w:pPr>
        <w:pStyle w:val="ProductIPParagraph2bodytext"/>
        <w:ind w:left="360"/>
        <w:rPr>
          <w:lang w:val="en-GB" w:eastAsia="en-GB"/>
        </w:rPr>
      </w:pPr>
      <w:r>
        <w:rPr>
          <w:lang w:val="en-GB" w:eastAsia="en-GB"/>
        </w:rPr>
        <w:t xml:space="preserve">Check with your </w:t>
      </w:r>
      <w:r w:rsidR="00096C1F">
        <w:rPr>
          <w:lang w:val="en-GB" w:eastAsia="en-GB"/>
        </w:rPr>
        <w:t>account manager</w:t>
      </w:r>
    </w:p>
    <w:p w14:paraId="1C9D0BA1" w14:textId="085E0AA7" w:rsidR="00096C1F" w:rsidRDefault="00096C1F" w:rsidP="00FC594F">
      <w:pPr>
        <w:pStyle w:val="ProductIPParagraph2bodytext"/>
        <w:numPr>
          <w:ilvl w:val="0"/>
          <w:numId w:val="28"/>
        </w:numPr>
        <w:rPr>
          <w:lang w:val="en-GB" w:eastAsia="en-GB"/>
        </w:rPr>
      </w:pPr>
      <w:r>
        <w:rPr>
          <w:lang w:val="en-GB" w:eastAsia="en-GB"/>
        </w:rPr>
        <w:t>Create it with the “</w:t>
      </w:r>
      <w:r w:rsidR="00C66105">
        <w:rPr>
          <w:lang w:val="en-GB" w:eastAsia="en-GB"/>
        </w:rPr>
        <w:t>C</w:t>
      </w:r>
      <w:r>
        <w:rPr>
          <w:lang w:val="en-GB" w:eastAsia="en-GB"/>
        </w:rPr>
        <w:t xml:space="preserve">reate </w:t>
      </w:r>
      <w:r w:rsidR="00EA57EC">
        <w:rPr>
          <w:lang w:val="en-GB" w:eastAsia="en-GB"/>
        </w:rPr>
        <w:t xml:space="preserve">a new </w:t>
      </w:r>
      <w:r w:rsidR="00E31CA9">
        <w:rPr>
          <w:lang w:val="en-GB" w:eastAsia="en-GB"/>
        </w:rPr>
        <w:t>Technical file</w:t>
      </w:r>
      <w:r w:rsidR="00EA57EC">
        <w:rPr>
          <w:lang w:val="en-GB" w:eastAsia="en-GB"/>
        </w:rPr>
        <w:t>”</w:t>
      </w:r>
      <w:r w:rsidR="00E31CA9">
        <w:rPr>
          <w:lang w:val="en-GB" w:eastAsia="en-GB"/>
        </w:rPr>
        <w:t xml:space="preserve"> button</w:t>
      </w:r>
    </w:p>
    <w:p w14:paraId="032D564E" w14:textId="5C87CBCC" w:rsidR="00E31CA9" w:rsidRDefault="00E31CA9" w:rsidP="00E31CA9">
      <w:pPr>
        <w:pStyle w:val="ProductIPParagraph2bodytext"/>
        <w:ind w:left="360"/>
        <w:rPr>
          <w:lang w:val="en-GB" w:eastAsia="en-GB"/>
        </w:rPr>
      </w:pPr>
      <w:r>
        <w:rPr>
          <w:lang w:val="en-GB" w:eastAsia="en-GB"/>
        </w:rPr>
        <w:t xml:space="preserve">And select </w:t>
      </w:r>
      <w:r w:rsidR="00F94F15">
        <w:rPr>
          <w:lang w:val="en-GB" w:eastAsia="en-GB"/>
        </w:rPr>
        <w:t>“</w:t>
      </w:r>
      <w:r>
        <w:rPr>
          <w:lang w:val="en-GB" w:eastAsia="en-GB"/>
        </w:rPr>
        <w:t>Create pre-draft</w:t>
      </w:r>
      <w:r w:rsidR="00F94F15">
        <w:rPr>
          <w:lang w:val="en-GB" w:eastAsia="en-GB"/>
        </w:rPr>
        <w:t xml:space="preserve"> file”</w:t>
      </w:r>
      <w:r w:rsidR="00CE6E33">
        <w:rPr>
          <w:lang w:val="en-GB" w:eastAsia="en-GB"/>
        </w:rPr>
        <w:t xml:space="preserve"> in the bottom </w:t>
      </w:r>
      <w:r w:rsidR="00F94F15">
        <w:rPr>
          <w:lang w:val="en-GB" w:eastAsia="en-GB"/>
        </w:rPr>
        <w:t>right</w:t>
      </w:r>
      <w:r w:rsidR="00CE6E33">
        <w:rPr>
          <w:lang w:val="en-GB" w:eastAsia="en-GB"/>
        </w:rPr>
        <w:t xml:space="preserve"> corner</w:t>
      </w:r>
    </w:p>
    <w:p w14:paraId="72CC4F18" w14:textId="04B3A5C5" w:rsidR="00E31CA9" w:rsidRDefault="00E31CA9" w:rsidP="00CE6E33">
      <w:pPr>
        <w:pStyle w:val="ProductIPParagraph2bodytext"/>
        <w:rPr>
          <w:lang w:val="en-GB" w:eastAsia="en-GB"/>
        </w:rPr>
      </w:pPr>
    </w:p>
    <w:p w14:paraId="0BDCDA2F" w14:textId="295BB709" w:rsidR="00561B46" w:rsidRDefault="00561B46" w:rsidP="00D154B2">
      <w:pPr>
        <w:pStyle w:val="ProductIPParagraph2bodytext"/>
        <w:rPr>
          <w:lang w:val="en-GB" w:eastAsia="en-GB"/>
        </w:rPr>
      </w:pPr>
      <w:r>
        <w:rPr>
          <w:lang w:val="en-GB" w:eastAsia="en-GB"/>
        </w:rPr>
        <w:t>Check if all information is available</w:t>
      </w:r>
      <w:r w:rsidR="00195F32">
        <w:rPr>
          <w:lang w:val="en-GB" w:eastAsia="en-GB"/>
        </w:rPr>
        <w:t xml:space="preserve"> in the pre-draft.</w:t>
      </w:r>
    </w:p>
    <w:p w14:paraId="7EC74D3A" w14:textId="22C2F9C5" w:rsidR="00413DD7" w:rsidRDefault="00620733" w:rsidP="00195F32">
      <w:pPr>
        <w:pStyle w:val="ProductIPParagraph2bodytext"/>
        <w:rPr>
          <w:lang w:val="en-GB" w:eastAsia="en-GB"/>
        </w:rPr>
      </w:pPr>
      <w:r w:rsidRPr="00620733">
        <w:rPr>
          <w:noProof/>
          <w:lang w:val="en-GB" w:eastAsia="en-GB"/>
        </w:rPr>
        <w:drawing>
          <wp:anchor distT="0" distB="0" distL="114300" distR="114300" simplePos="0" relativeHeight="251778048" behindDoc="1" locked="0" layoutInCell="1" allowOverlap="1" wp14:anchorId="1F905A8C" wp14:editId="0AC2C297">
            <wp:simplePos x="0" y="0"/>
            <wp:positionH relativeFrom="column">
              <wp:posOffset>505691</wp:posOffset>
            </wp:positionH>
            <wp:positionV relativeFrom="paragraph">
              <wp:posOffset>255328</wp:posOffset>
            </wp:positionV>
            <wp:extent cx="5397500" cy="1270000"/>
            <wp:effectExtent l="0" t="0" r="0" b="0"/>
            <wp:wrapTight wrapText="bothSides">
              <wp:wrapPolygon edited="0">
                <wp:start x="0" y="0"/>
                <wp:lineTo x="0" y="21384"/>
                <wp:lineTo x="21549" y="21384"/>
                <wp:lineTo x="21549" y="0"/>
                <wp:lineTo x="0" y="0"/>
              </wp:wrapPolygon>
            </wp:wrapTight>
            <wp:docPr id="183637173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71732" name="Picture 1" descr="A screenshot of a pho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97500" cy="1270000"/>
                    </a:xfrm>
                    <a:prstGeom prst="rect">
                      <a:avLst/>
                    </a:prstGeom>
                  </pic:spPr>
                </pic:pic>
              </a:graphicData>
            </a:graphic>
            <wp14:sizeRelH relativeFrom="page">
              <wp14:pctWidth>0</wp14:pctWidth>
            </wp14:sizeRelH>
            <wp14:sizeRelV relativeFrom="page">
              <wp14:pctHeight>0</wp14:pctHeight>
            </wp14:sizeRelV>
          </wp:anchor>
        </w:drawing>
      </w:r>
      <w:r w:rsidR="00EB2E13">
        <w:rPr>
          <w:lang w:val="en-GB" w:eastAsia="en-GB"/>
        </w:rPr>
        <w:t>In this ex</w:t>
      </w:r>
      <w:r w:rsidR="00195F32">
        <w:rPr>
          <w:lang w:val="en-GB" w:eastAsia="en-GB"/>
        </w:rPr>
        <w:t>ample,</w:t>
      </w:r>
      <w:r w:rsidR="00EB2E13">
        <w:rPr>
          <w:lang w:val="en-GB" w:eastAsia="en-GB"/>
        </w:rPr>
        <w:t xml:space="preserve"> </w:t>
      </w:r>
      <w:r w:rsidR="00413DD7">
        <w:rPr>
          <w:lang w:val="en-GB" w:eastAsia="en-GB"/>
        </w:rPr>
        <w:t xml:space="preserve">the supplier information </w:t>
      </w:r>
      <w:r w:rsidR="00EB2E13">
        <w:rPr>
          <w:lang w:val="en-GB" w:eastAsia="en-GB"/>
        </w:rPr>
        <w:t xml:space="preserve">is </w:t>
      </w:r>
      <w:r w:rsidR="00413DD7">
        <w:rPr>
          <w:lang w:val="en-GB" w:eastAsia="en-GB"/>
        </w:rPr>
        <w:t>missing</w:t>
      </w:r>
      <w:r w:rsidR="00EB2E13">
        <w:rPr>
          <w:lang w:val="en-GB" w:eastAsia="en-GB"/>
        </w:rPr>
        <w:t>.</w:t>
      </w:r>
      <w:r w:rsidR="00B545A3" w:rsidRPr="00B545A3">
        <w:rPr>
          <w:noProof/>
        </w:rPr>
        <w:t xml:space="preserve"> </w:t>
      </w:r>
    </w:p>
    <w:p w14:paraId="6BBD5FF9" w14:textId="53D53C96" w:rsidR="00413DD7" w:rsidRDefault="00B32FB6" w:rsidP="00B32FB6">
      <w:pPr>
        <w:pStyle w:val="ProductIPParagraph2bodytext"/>
        <w:numPr>
          <w:ilvl w:val="0"/>
          <w:numId w:val="38"/>
        </w:numPr>
        <w:rPr>
          <w:lang w:val="en-GB" w:eastAsia="en-GB"/>
        </w:rPr>
      </w:pPr>
      <w:r>
        <w:rPr>
          <w:lang w:val="en-GB" w:eastAsia="en-GB"/>
        </w:rPr>
        <w:t>Select the file(s)</w:t>
      </w:r>
    </w:p>
    <w:p w14:paraId="3AD6FAC4" w14:textId="2A2F682F" w:rsidR="00B32FB6" w:rsidRDefault="00B32FB6" w:rsidP="00B32FB6">
      <w:pPr>
        <w:pStyle w:val="ProductIPParagraph2bodytext"/>
        <w:numPr>
          <w:ilvl w:val="0"/>
          <w:numId w:val="38"/>
        </w:numPr>
        <w:rPr>
          <w:lang w:val="en-GB" w:eastAsia="en-GB"/>
        </w:rPr>
      </w:pPr>
      <w:r>
        <w:rPr>
          <w:lang w:val="en-GB" w:eastAsia="en-GB"/>
        </w:rPr>
        <w:lastRenderedPageBreak/>
        <w:t>Choose action “update supplier contact”</w:t>
      </w:r>
    </w:p>
    <w:p w14:paraId="2CEA8CAB" w14:textId="60674466" w:rsidR="00B32FB6" w:rsidRDefault="00B32FB6" w:rsidP="00B32FB6">
      <w:pPr>
        <w:pStyle w:val="ProductIPParagraph2bodytext"/>
        <w:numPr>
          <w:ilvl w:val="0"/>
          <w:numId w:val="38"/>
        </w:numPr>
        <w:rPr>
          <w:lang w:val="en-GB" w:eastAsia="en-GB"/>
        </w:rPr>
      </w:pPr>
      <w:r>
        <w:rPr>
          <w:lang w:val="en-GB" w:eastAsia="en-GB"/>
        </w:rPr>
        <w:t>Click Execute</w:t>
      </w:r>
    </w:p>
    <w:p w14:paraId="24947CA6" w14:textId="62F1C14B" w:rsidR="0099495E" w:rsidRDefault="0028079F" w:rsidP="0028079F">
      <w:pPr>
        <w:pStyle w:val="ProductIPParagraph2bodytext"/>
        <w:numPr>
          <w:ilvl w:val="0"/>
          <w:numId w:val="38"/>
        </w:numPr>
        <w:rPr>
          <w:lang w:val="en-GB" w:eastAsia="en-GB"/>
        </w:rPr>
      </w:pPr>
      <w:r w:rsidRPr="0028079F">
        <w:rPr>
          <w:noProof/>
          <w:lang w:val="en-GB" w:eastAsia="en-GB"/>
        </w:rPr>
        <w:drawing>
          <wp:anchor distT="0" distB="0" distL="114300" distR="114300" simplePos="0" relativeHeight="251779072" behindDoc="1" locked="0" layoutInCell="1" allowOverlap="1" wp14:anchorId="3B360681" wp14:editId="6CAFC317">
            <wp:simplePos x="0" y="0"/>
            <wp:positionH relativeFrom="column">
              <wp:posOffset>3321685</wp:posOffset>
            </wp:positionH>
            <wp:positionV relativeFrom="paragraph">
              <wp:posOffset>78509</wp:posOffset>
            </wp:positionV>
            <wp:extent cx="2367280" cy="1336675"/>
            <wp:effectExtent l="0" t="0" r="0" b="0"/>
            <wp:wrapTight wrapText="bothSides">
              <wp:wrapPolygon edited="0">
                <wp:start x="0" y="0"/>
                <wp:lineTo x="0" y="21343"/>
                <wp:lineTo x="21438" y="21343"/>
                <wp:lineTo x="21438" y="0"/>
                <wp:lineTo x="0" y="0"/>
              </wp:wrapPolygon>
            </wp:wrapTight>
            <wp:docPr id="1478674328" name="Picture 1" descr="A screenshot of a conta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74328" name="Picture 1" descr="A screenshot of a contac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7280" cy="1336675"/>
                    </a:xfrm>
                    <a:prstGeom prst="rect">
                      <a:avLst/>
                    </a:prstGeom>
                  </pic:spPr>
                </pic:pic>
              </a:graphicData>
            </a:graphic>
            <wp14:sizeRelH relativeFrom="page">
              <wp14:pctWidth>0</wp14:pctWidth>
            </wp14:sizeRelH>
            <wp14:sizeRelV relativeFrom="page">
              <wp14:pctHeight>0</wp14:pctHeight>
            </wp14:sizeRelV>
          </wp:anchor>
        </w:drawing>
      </w:r>
      <w:r>
        <w:rPr>
          <w:lang w:val="en-GB" w:eastAsia="en-GB"/>
        </w:rPr>
        <w:t>S</w:t>
      </w:r>
      <w:r w:rsidR="006B5CFA">
        <w:rPr>
          <w:lang w:val="en-GB" w:eastAsia="en-GB"/>
        </w:rPr>
        <w:t>earch for the supplier</w:t>
      </w:r>
    </w:p>
    <w:p w14:paraId="322BAEC9" w14:textId="61586487" w:rsidR="006B5CFA" w:rsidRDefault="006B5CFA" w:rsidP="0028079F">
      <w:pPr>
        <w:pStyle w:val="ProductIPParagraph2bodytext"/>
        <w:numPr>
          <w:ilvl w:val="0"/>
          <w:numId w:val="38"/>
        </w:numPr>
        <w:rPr>
          <w:lang w:val="en-GB" w:eastAsia="en-GB"/>
        </w:rPr>
      </w:pPr>
      <w:r>
        <w:rPr>
          <w:lang w:val="en-GB" w:eastAsia="en-GB"/>
        </w:rPr>
        <w:t>Select correct contact</w:t>
      </w:r>
    </w:p>
    <w:p w14:paraId="2B9375B5" w14:textId="5CCAB717" w:rsidR="006B5CFA" w:rsidRDefault="006B5CFA" w:rsidP="0028079F">
      <w:pPr>
        <w:pStyle w:val="ProductIPParagraph2bodytext"/>
        <w:numPr>
          <w:ilvl w:val="0"/>
          <w:numId w:val="38"/>
        </w:numPr>
        <w:rPr>
          <w:lang w:val="en-GB" w:eastAsia="en-GB"/>
        </w:rPr>
      </w:pPr>
      <w:r>
        <w:rPr>
          <w:lang w:val="en-GB" w:eastAsia="en-GB"/>
        </w:rPr>
        <w:t>Click Save</w:t>
      </w:r>
    </w:p>
    <w:p w14:paraId="03CD283F" w14:textId="447D7E7E" w:rsidR="0028079F" w:rsidRDefault="0028079F" w:rsidP="009978DB">
      <w:pPr>
        <w:pStyle w:val="ProductIPParagraph2bodytext"/>
        <w:rPr>
          <w:lang w:val="en-GB" w:eastAsia="en-GB"/>
        </w:rPr>
      </w:pPr>
    </w:p>
    <w:p w14:paraId="14B9DD40" w14:textId="5EDA2B18" w:rsidR="00502749" w:rsidRDefault="00502749" w:rsidP="009978DB">
      <w:pPr>
        <w:pStyle w:val="ProductIPParagraph2bodytext"/>
        <w:rPr>
          <w:lang w:val="en-GB" w:eastAsia="en-GB"/>
        </w:rPr>
      </w:pPr>
    </w:p>
    <w:p w14:paraId="52AD0614" w14:textId="77777777" w:rsidR="00502749" w:rsidRDefault="00502749" w:rsidP="009978DB">
      <w:pPr>
        <w:pStyle w:val="ProductIPParagraph2bodytext"/>
        <w:rPr>
          <w:lang w:val="en-GB" w:eastAsia="en-GB"/>
        </w:rPr>
      </w:pPr>
    </w:p>
    <w:p w14:paraId="6AC94E8E" w14:textId="77777777" w:rsidR="00502749" w:rsidRDefault="00502749" w:rsidP="009978DB">
      <w:pPr>
        <w:pStyle w:val="ProductIPParagraph2bodytext"/>
        <w:rPr>
          <w:lang w:val="en-GB" w:eastAsia="en-GB"/>
        </w:rPr>
      </w:pPr>
    </w:p>
    <w:p w14:paraId="6BE09DFE" w14:textId="77777777" w:rsidR="0099495E" w:rsidRDefault="0099495E" w:rsidP="009978DB">
      <w:pPr>
        <w:pStyle w:val="ProductIPParagraph2bodytext"/>
        <w:rPr>
          <w:lang w:val="en-GB" w:eastAsia="en-GB"/>
        </w:rPr>
      </w:pPr>
    </w:p>
    <w:p w14:paraId="4F21E3AE" w14:textId="1012504F" w:rsidR="000D23EF" w:rsidRDefault="00DD7AE4" w:rsidP="000D23EF">
      <w:pPr>
        <w:pStyle w:val="Heading2"/>
        <w:rPr>
          <w:lang w:val="en-GB" w:eastAsia="en-GB"/>
        </w:rPr>
      </w:pPr>
      <w:r w:rsidRPr="00DD7AE4">
        <w:rPr>
          <w:lang w:val="en-GB" w:eastAsia="en-GB"/>
        </w:rPr>
        <w:t xml:space="preserve"> </w:t>
      </w:r>
      <w:bookmarkStart w:id="5" w:name="_Toc189558783"/>
      <w:r>
        <w:rPr>
          <w:lang w:val="en-GB" w:eastAsia="en-GB"/>
        </w:rPr>
        <w:t>Optional</w:t>
      </w:r>
      <w:r w:rsidR="000B0D3D">
        <w:rPr>
          <w:lang w:val="en-GB" w:eastAsia="en-GB"/>
        </w:rPr>
        <w:t>:</w:t>
      </w:r>
      <w:r>
        <w:rPr>
          <w:lang w:val="en-GB" w:eastAsia="en-GB"/>
        </w:rPr>
        <w:t xml:space="preserve"> Merge file</w:t>
      </w:r>
      <w:bookmarkEnd w:id="5"/>
    </w:p>
    <w:p w14:paraId="5AFCD13D" w14:textId="1F6A36EF" w:rsidR="00DF7CF0" w:rsidRDefault="00DF7CF0" w:rsidP="00DF7CF0">
      <w:pPr>
        <w:pStyle w:val="ProductIPParagraph2bodytext"/>
        <w:rPr>
          <w:lang w:val="en-GB" w:eastAsia="en-GB"/>
        </w:rPr>
      </w:pPr>
      <w:r>
        <w:rPr>
          <w:lang w:val="en-GB" w:eastAsia="en-GB"/>
        </w:rPr>
        <w:t>Articles can be merged into one technical file.</w:t>
      </w:r>
    </w:p>
    <w:p w14:paraId="0E72EB8F" w14:textId="5A0CC31D" w:rsidR="00DF7CF0" w:rsidRDefault="00496A2D" w:rsidP="00DF7CF0">
      <w:pPr>
        <w:pStyle w:val="ProductIPParagraph2bodytext"/>
        <w:rPr>
          <w:lang w:val="en-GB" w:eastAsia="en-GB"/>
        </w:rPr>
      </w:pPr>
      <w:r>
        <w:rPr>
          <w:lang w:val="en-GB" w:eastAsia="en-GB"/>
        </w:rPr>
        <w:t>There are some restrictions for this.</w:t>
      </w:r>
    </w:p>
    <w:p w14:paraId="5CF2260B" w14:textId="77777777" w:rsidR="00246555" w:rsidRPr="002865FA" w:rsidRDefault="00246555" w:rsidP="002865FA">
      <w:pPr>
        <w:rPr>
          <w:rFonts w:cstheme="minorHAnsi"/>
          <w:color w:val="333333"/>
        </w:rPr>
      </w:pPr>
      <w:r w:rsidRPr="002865FA">
        <w:rPr>
          <w:rFonts w:cstheme="minorHAnsi"/>
          <w:color w:val="333333"/>
        </w:rPr>
        <w:t>- Same supplier</w:t>
      </w:r>
    </w:p>
    <w:p w14:paraId="50AA491D" w14:textId="77777777" w:rsidR="00246555" w:rsidRPr="002865FA" w:rsidRDefault="00246555" w:rsidP="002865FA">
      <w:pPr>
        <w:rPr>
          <w:rFonts w:cstheme="minorHAnsi"/>
          <w:color w:val="333333"/>
        </w:rPr>
      </w:pPr>
      <w:r w:rsidRPr="002865FA">
        <w:rPr>
          <w:rFonts w:cstheme="minorHAnsi"/>
          <w:color w:val="333333"/>
        </w:rPr>
        <w:t>- Same material</w:t>
      </w:r>
    </w:p>
    <w:p w14:paraId="2FC3C490" w14:textId="77777777" w:rsidR="00246555" w:rsidRPr="002865FA" w:rsidRDefault="00246555" w:rsidP="002865FA">
      <w:pPr>
        <w:rPr>
          <w:rFonts w:cstheme="minorHAnsi"/>
          <w:color w:val="333333"/>
        </w:rPr>
      </w:pPr>
      <w:r w:rsidRPr="002865FA">
        <w:rPr>
          <w:rFonts w:cstheme="minorHAnsi"/>
          <w:color w:val="333333"/>
        </w:rPr>
        <w:t>- Same list of Requirements (function)</w:t>
      </w:r>
    </w:p>
    <w:p w14:paraId="045898CA" w14:textId="77777777" w:rsidR="00246555" w:rsidRDefault="00246555" w:rsidP="002865FA">
      <w:pPr>
        <w:rPr>
          <w:rFonts w:cstheme="minorHAnsi"/>
          <w:color w:val="333333"/>
        </w:rPr>
      </w:pPr>
      <w:r w:rsidRPr="002865FA">
        <w:rPr>
          <w:rFonts w:cstheme="minorHAnsi"/>
          <w:color w:val="333333"/>
        </w:rPr>
        <w:t>- Same documents</w:t>
      </w:r>
    </w:p>
    <w:p w14:paraId="4E972505" w14:textId="77777777" w:rsidR="006E59E0" w:rsidRDefault="00F37599" w:rsidP="00EE47A1">
      <w:pPr>
        <w:rPr>
          <w:rFonts w:cstheme="minorHAnsi"/>
          <w:color w:val="333333"/>
        </w:rPr>
      </w:pPr>
      <w:r>
        <w:rPr>
          <w:rFonts w:cstheme="minorHAnsi"/>
          <w:color w:val="333333"/>
        </w:rPr>
        <w:t>*</w:t>
      </w:r>
      <w:r w:rsidR="00EE47A1" w:rsidRPr="00EE47A1">
        <w:rPr>
          <w:rFonts w:ascii="Arial" w:hAnsi="Arial" w:cs="Arial"/>
          <w:color w:val="1C1C1C"/>
          <w:sz w:val="21"/>
          <w:szCs w:val="21"/>
          <w:shd w:val="clear" w:color="auto" w:fill="FFFFFF"/>
        </w:rPr>
        <w:t xml:space="preserve"> </w:t>
      </w:r>
      <w:r w:rsidR="00EE47A1" w:rsidRPr="00EE47A1">
        <w:rPr>
          <w:rFonts w:cstheme="minorHAnsi"/>
          <w:color w:val="333333"/>
        </w:rPr>
        <w:t xml:space="preserve">Although the articles may have different market release dates, you can </w:t>
      </w:r>
      <w:r w:rsidR="001D222D">
        <w:rPr>
          <w:rFonts w:cstheme="minorHAnsi"/>
          <w:color w:val="333333"/>
        </w:rPr>
        <w:t xml:space="preserve">merge </w:t>
      </w:r>
      <w:r w:rsidR="00EE47A1" w:rsidRPr="00EE47A1">
        <w:rPr>
          <w:rFonts w:cstheme="minorHAnsi"/>
          <w:color w:val="333333"/>
        </w:rPr>
        <w:t xml:space="preserve">them into a single file as long as </w:t>
      </w:r>
      <w:r w:rsidR="00946D08">
        <w:rPr>
          <w:rFonts w:cstheme="minorHAnsi"/>
          <w:color w:val="333333"/>
        </w:rPr>
        <w:t>there are no new requirements applicable for the new batc</w:t>
      </w:r>
      <w:r w:rsidR="00C345BA">
        <w:rPr>
          <w:rFonts w:cstheme="minorHAnsi"/>
          <w:color w:val="333333"/>
        </w:rPr>
        <w:t>h</w:t>
      </w:r>
      <w:r w:rsidR="00EE47A1" w:rsidRPr="00EE47A1">
        <w:rPr>
          <w:rFonts w:cstheme="minorHAnsi"/>
          <w:color w:val="333333"/>
        </w:rPr>
        <w:t>.</w:t>
      </w:r>
    </w:p>
    <w:p w14:paraId="2506412E" w14:textId="585C9120" w:rsidR="00EA1587" w:rsidRDefault="00EE47A1" w:rsidP="00EE47A1">
      <w:pPr>
        <w:rPr>
          <w:rFonts w:cstheme="minorHAnsi"/>
          <w:color w:val="333333"/>
        </w:rPr>
      </w:pPr>
      <w:r w:rsidRPr="00EE47A1">
        <w:rPr>
          <w:rFonts w:cstheme="minorHAnsi"/>
          <w:color w:val="333333"/>
        </w:rPr>
        <w:t>However, while this approach may seem convenient in the short term, it could generate additional work for future orders. Therefore, it’s important to carefully consider your options to ensure you choose the most effective long-term solution!</w:t>
      </w:r>
    </w:p>
    <w:p w14:paraId="1D833CF6" w14:textId="014C6CB1" w:rsidR="0036585B" w:rsidRPr="002865FA" w:rsidRDefault="00C345BA" w:rsidP="002865FA">
      <w:pPr>
        <w:rPr>
          <w:rFonts w:cstheme="minorHAnsi"/>
          <w:color w:val="333333"/>
        </w:rPr>
      </w:pPr>
      <w:r>
        <w:rPr>
          <w:rFonts w:cstheme="minorHAnsi"/>
          <w:color w:val="333333"/>
        </w:rPr>
        <w:t>*</w:t>
      </w:r>
      <w:r w:rsidR="002D1C53">
        <w:rPr>
          <w:rFonts w:cstheme="minorHAnsi"/>
          <w:color w:val="333333"/>
        </w:rPr>
        <w:t>Your supplier may use various factories for different batches, so it's essential to create a unique file for each batch. This keeps everything organized and ensures accuracy!</w:t>
      </w:r>
    </w:p>
    <w:p w14:paraId="55EA3401" w14:textId="15C34635" w:rsidR="00246555" w:rsidRPr="00246555" w:rsidRDefault="000D5C4F" w:rsidP="00246555">
      <w:r>
        <w:t>In case of doubt</w:t>
      </w:r>
      <w:r w:rsidR="00555456">
        <w:t>, double-check with your supplier before merging</w:t>
      </w:r>
      <w:r w:rsidR="00FC60A1">
        <w:t>.</w:t>
      </w:r>
    </w:p>
    <w:p w14:paraId="287C428C" w14:textId="77777777" w:rsidR="00496A2D" w:rsidRPr="00DF7CF0" w:rsidRDefault="00496A2D" w:rsidP="00DF7CF0">
      <w:pPr>
        <w:pStyle w:val="ProductIPParagraph2bodytext"/>
        <w:rPr>
          <w:lang w:val="en-GB" w:eastAsia="en-GB"/>
        </w:rPr>
      </w:pPr>
    </w:p>
    <w:p w14:paraId="58011023" w14:textId="2325831F" w:rsidR="00413DD7" w:rsidRDefault="00B72EE5" w:rsidP="004E0E44">
      <w:pPr>
        <w:pStyle w:val="ProductIPParagraph2bodytext"/>
        <w:numPr>
          <w:ilvl w:val="0"/>
          <w:numId w:val="30"/>
        </w:numPr>
        <w:rPr>
          <w:lang w:val="en-GB" w:eastAsia="en-GB"/>
        </w:rPr>
      </w:pPr>
      <w:r>
        <w:rPr>
          <w:lang w:val="en-GB" w:eastAsia="en-GB"/>
        </w:rPr>
        <w:t>S</w:t>
      </w:r>
      <w:r w:rsidR="004E0E44">
        <w:rPr>
          <w:lang w:val="en-GB" w:eastAsia="en-GB"/>
        </w:rPr>
        <w:t>elect the articles that can be merged</w:t>
      </w:r>
    </w:p>
    <w:p w14:paraId="1751D69F" w14:textId="0D76F764" w:rsidR="006A00A9" w:rsidRDefault="00B72EE5" w:rsidP="004E0E44">
      <w:pPr>
        <w:pStyle w:val="ProductIPParagraph2bodytext"/>
        <w:numPr>
          <w:ilvl w:val="0"/>
          <w:numId w:val="30"/>
        </w:numPr>
        <w:rPr>
          <w:lang w:val="en-GB" w:eastAsia="en-GB"/>
        </w:rPr>
      </w:pPr>
      <w:r>
        <w:rPr>
          <w:lang w:val="en-GB" w:eastAsia="en-GB"/>
        </w:rPr>
        <w:t>C</w:t>
      </w:r>
      <w:r w:rsidR="006A00A9">
        <w:rPr>
          <w:lang w:val="en-GB" w:eastAsia="en-GB"/>
        </w:rPr>
        <w:t>hoo</w:t>
      </w:r>
      <w:r w:rsidR="000D23EF">
        <w:rPr>
          <w:lang w:val="en-GB" w:eastAsia="en-GB"/>
        </w:rPr>
        <w:t>s</w:t>
      </w:r>
      <w:r w:rsidR="006A00A9">
        <w:rPr>
          <w:lang w:val="en-GB" w:eastAsia="en-GB"/>
        </w:rPr>
        <w:t xml:space="preserve">e </w:t>
      </w:r>
      <w:r w:rsidR="009F4CB6">
        <w:rPr>
          <w:lang w:val="en-GB" w:eastAsia="en-GB"/>
        </w:rPr>
        <w:t>action</w:t>
      </w:r>
      <w:r w:rsidR="00135896">
        <w:rPr>
          <w:lang w:val="en-GB" w:eastAsia="en-GB"/>
        </w:rPr>
        <w:t>:</w:t>
      </w:r>
      <w:r w:rsidR="009F4CB6">
        <w:rPr>
          <w:lang w:val="en-GB" w:eastAsia="en-GB"/>
        </w:rPr>
        <w:t xml:space="preserve"> “merge</w:t>
      </w:r>
      <w:r w:rsidR="006A00A9">
        <w:rPr>
          <w:lang w:val="en-GB" w:eastAsia="en-GB"/>
        </w:rPr>
        <w:t xml:space="preserve"> files”</w:t>
      </w:r>
    </w:p>
    <w:p w14:paraId="6A289601" w14:textId="4297D43F" w:rsidR="00413DD7" w:rsidRDefault="00B72EE5" w:rsidP="001A691C">
      <w:pPr>
        <w:pStyle w:val="ProductIPParagraph2bodytext"/>
        <w:numPr>
          <w:ilvl w:val="0"/>
          <w:numId w:val="30"/>
        </w:numPr>
        <w:rPr>
          <w:lang w:val="en-GB" w:eastAsia="en-GB"/>
        </w:rPr>
      </w:pPr>
      <w:r>
        <w:rPr>
          <w:lang w:val="en-GB" w:eastAsia="en-GB"/>
        </w:rPr>
        <w:t>C</w:t>
      </w:r>
      <w:r w:rsidR="001A691C">
        <w:rPr>
          <w:lang w:val="en-GB" w:eastAsia="en-GB"/>
        </w:rPr>
        <w:t>lick execute</w:t>
      </w:r>
    </w:p>
    <w:p w14:paraId="1B6014EA" w14:textId="6B291F09" w:rsidR="00413DD7" w:rsidRDefault="006E3A1F" w:rsidP="00963F93">
      <w:pPr>
        <w:pStyle w:val="ProductIPParagraph2bodytext"/>
        <w:rPr>
          <w:lang w:val="en-GB" w:eastAsia="en-GB"/>
        </w:rPr>
      </w:pPr>
      <w:r>
        <w:rPr>
          <w:noProof/>
          <w:lang w:val="en-GB" w:eastAsia="en-GB"/>
        </w:rPr>
        <mc:AlternateContent>
          <mc:Choice Requires="wpg">
            <w:drawing>
              <wp:anchor distT="0" distB="0" distL="114300" distR="114300" simplePos="0" relativeHeight="251693056" behindDoc="0" locked="0" layoutInCell="1" allowOverlap="1" wp14:anchorId="38419400" wp14:editId="26A45299">
                <wp:simplePos x="0" y="0"/>
                <wp:positionH relativeFrom="column">
                  <wp:posOffset>166370</wp:posOffset>
                </wp:positionH>
                <wp:positionV relativeFrom="paragraph">
                  <wp:posOffset>161290</wp:posOffset>
                </wp:positionV>
                <wp:extent cx="5730875" cy="1731010"/>
                <wp:effectExtent l="0" t="0" r="0" b="8890"/>
                <wp:wrapNone/>
                <wp:docPr id="1161978183" name="Group 5"/>
                <wp:cNvGraphicFramePr/>
                <a:graphic xmlns:a="http://schemas.openxmlformats.org/drawingml/2006/main">
                  <a:graphicData uri="http://schemas.microsoft.com/office/word/2010/wordprocessingGroup">
                    <wpg:wgp>
                      <wpg:cNvGrpSpPr/>
                      <wpg:grpSpPr>
                        <a:xfrm>
                          <a:off x="0" y="0"/>
                          <a:ext cx="5730875" cy="1731010"/>
                          <a:chOff x="0" y="0"/>
                          <a:chExt cx="5730875" cy="1731010"/>
                        </a:xfrm>
                      </wpg:grpSpPr>
                      <pic:pic xmlns:pic="http://schemas.openxmlformats.org/drawingml/2006/picture">
                        <pic:nvPicPr>
                          <pic:cNvPr id="948063334" name="Picture 1" descr="A screenshot of a comput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0875" cy="1731010"/>
                          </a:xfrm>
                          <a:prstGeom prst="rect">
                            <a:avLst/>
                          </a:prstGeom>
                        </pic:spPr>
                      </pic:pic>
                      <wps:wsp>
                        <wps:cNvPr id="441358157" name="Rectangle 3"/>
                        <wps:cNvSpPr/>
                        <wps:spPr>
                          <a:xfrm>
                            <a:off x="600528" y="1561582"/>
                            <a:ext cx="1218941" cy="16942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9BBD56" id="Group 5" o:spid="_x0000_s1026" style="position:absolute;margin-left:13.1pt;margin-top:12.7pt;width:451.25pt;height:136.3pt;z-index:251693056" coordsize="57308,173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57308;height:173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">
                  <v:imagedata r:id="rId15" o:title="A screenshot of a computer&#10;&#10;Description automatically generated"/>
                </v:shape>
                <v:rect id="Rectangle 3" o:spid="_x0000_s1028" style="position:absolute;left:6005;top:15615;width:12189;height:16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" filled="f" strokecolor="red" strokeweight="2.25pt"/>
              </v:group>
            </w:pict>
          </mc:Fallback>
        </mc:AlternateContent>
      </w:r>
    </w:p>
    <w:p w14:paraId="6C29EA31" w14:textId="44F0F663" w:rsidR="00413DD7" w:rsidRDefault="00413DD7" w:rsidP="00963F93">
      <w:pPr>
        <w:pStyle w:val="ProductIPParagraph2bodytext"/>
        <w:rPr>
          <w:lang w:val="en-GB" w:eastAsia="en-GB"/>
        </w:rPr>
      </w:pPr>
    </w:p>
    <w:p w14:paraId="4178B5EB" w14:textId="64DFB38E" w:rsidR="00963F93" w:rsidRDefault="00963F93" w:rsidP="00963F93">
      <w:pPr>
        <w:pStyle w:val="ProductIPParagraph2bodytext"/>
        <w:rPr>
          <w:lang w:val="en-GB" w:eastAsia="en-GB"/>
        </w:rPr>
      </w:pPr>
    </w:p>
    <w:p w14:paraId="75AA1FAD" w14:textId="6FDA4985" w:rsidR="001670F7" w:rsidRDefault="001670F7" w:rsidP="00963F93">
      <w:pPr>
        <w:pStyle w:val="ProductIPParagraph2bodytext"/>
        <w:rPr>
          <w:lang w:val="en-GB" w:eastAsia="en-GB"/>
        </w:rPr>
      </w:pPr>
    </w:p>
    <w:p w14:paraId="3DE707BD" w14:textId="48AA1A50" w:rsidR="001670F7" w:rsidRDefault="001670F7" w:rsidP="00963F93">
      <w:pPr>
        <w:pStyle w:val="ProductIPParagraph2bodytext"/>
        <w:rPr>
          <w:lang w:val="en-GB" w:eastAsia="en-GB"/>
        </w:rPr>
      </w:pPr>
    </w:p>
    <w:p w14:paraId="7AA7EA19" w14:textId="7D056EA2" w:rsidR="001670F7" w:rsidRDefault="001670F7" w:rsidP="00963F93">
      <w:pPr>
        <w:pStyle w:val="ProductIPParagraph2bodytext"/>
        <w:rPr>
          <w:lang w:val="en-GB" w:eastAsia="en-GB"/>
        </w:rPr>
      </w:pPr>
    </w:p>
    <w:p w14:paraId="57DE9D4A" w14:textId="37A4C5D5" w:rsidR="001670F7" w:rsidRDefault="001670F7" w:rsidP="00963F93">
      <w:pPr>
        <w:pStyle w:val="ProductIPParagraph2bodytext"/>
        <w:rPr>
          <w:lang w:val="en-GB" w:eastAsia="en-GB"/>
        </w:rPr>
      </w:pPr>
    </w:p>
    <w:p w14:paraId="7B2A2001" w14:textId="02067FEC" w:rsidR="001670F7" w:rsidRDefault="001670F7" w:rsidP="00963F93">
      <w:pPr>
        <w:pStyle w:val="ProductIPParagraph2bodytext"/>
        <w:rPr>
          <w:lang w:val="en-GB" w:eastAsia="en-GB"/>
        </w:rPr>
      </w:pPr>
    </w:p>
    <w:p w14:paraId="3513E619" w14:textId="55558A5C" w:rsidR="001670F7" w:rsidRDefault="001670F7" w:rsidP="00963F93">
      <w:pPr>
        <w:pStyle w:val="ProductIPParagraph2bodytext"/>
        <w:rPr>
          <w:lang w:val="en-GB" w:eastAsia="en-GB"/>
        </w:rPr>
      </w:pPr>
    </w:p>
    <w:p w14:paraId="3642388A" w14:textId="0BE5F37D" w:rsidR="005331BD" w:rsidRDefault="005331BD" w:rsidP="00544C8F">
      <w:pPr>
        <w:rPr>
          <w:lang w:val="en-GB"/>
        </w:rPr>
      </w:pPr>
    </w:p>
    <w:p w14:paraId="658B5884" w14:textId="73CD2E50" w:rsidR="005331BD" w:rsidRPr="00D910DD" w:rsidRDefault="005331BD" w:rsidP="00D910DD">
      <w:pPr>
        <w:rPr>
          <w:lang w:val="en-GB"/>
        </w:rPr>
      </w:pPr>
      <w:r>
        <w:rPr>
          <w:lang w:val="en-GB"/>
        </w:rPr>
        <w:t xml:space="preserve">Your suppliers are </w:t>
      </w:r>
      <w:r w:rsidR="00421813">
        <w:rPr>
          <w:lang w:val="en-GB"/>
        </w:rPr>
        <w:t>unable to merge the files on his</w:t>
      </w:r>
      <w:r w:rsidR="00F21EDF">
        <w:rPr>
          <w:lang w:val="en-GB"/>
        </w:rPr>
        <w:t xml:space="preserve"> side</w:t>
      </w:r>
      <w:r w:rsidR="00421813">
        <w:rPr>
          <w:lang w:val="en-GB"/>
        </w:rPr>
        <w:t>, so</w:t>
      </w:r>
      <w:r>
        <w:rPr>
          <w:lang w:val="en-GB"/>
        </w:rPr>
        <w:t xml:space="preserve"> </w:t>
      </w:r>
      <w:r w:rsidR="005D2A6D">
        <w:rPr>
          <w:lang w:val="en-GB"/>
        </w:rPr>
        <w:t xml:space="preserve">when </w:t>
      </w:r>
      <w:r w:rsidR="00420E14">
        <w:rPr>
          <w:lang w:val="en-GB"/>
        </w:rPr>
        <w:t xml:space="preserve">you both agree that the files can be merged, we advise </w:t>
      </w:r>
      <w:r w:rsidR="005D2A6D">
        <w:rPr>
          <w:lang w:val="en-GB"/>
        </w:rPr>
        <w:t xml:space="preserve">your supplier </w:t>
      </w:r>
      <w:r>
        <w:rPr>
          <w:lang w:val="en-GB"/>
        </w:rPr>
        <w:t>to decline the requests and ask you to merge the pre-drafts.</w:t>
      </w:r>
      <w:r w:rsidR="00250057">
        <w:rPr>
          <w:rFonts w:ascii="Calibri" w:eastAsia="Calibri" w:hAnsi="Calibri" w:cs="Arial"/>
          <w:sz w:val="22"/>
          <w:szCs w:val="18"/>
          <w:lang w:val="en-GB"/>
        </w:rPr>
        <w:br/>
      </w:r>
    </w:p>
    <w:p w14:paraId="79074637" w14:textId="63BB1AAB" w:rsidR="009978DB" w:rsidRDefault="0080352D" w:rsidP="009978DB">
      <w:pPr>
        <w:pStyle w:val="Heading2"/>
        <w:rPr>
          <w:lang w:val="en-GB" w:eastAsia="en-GB"/>
        </w:rPr>
      </w:pPr>
      <w:bookmarkStart w:id="6" w:name="_Toc189558784"/>
      <w:r>
        <w:rPr>
          <w:lang w:val="en-GB" w:eastAsia="en-GB"/>
        </w:rPr>
        <w:lastRenderedPageBreak/>
        <w:t>S</w:t>
      </w:r>
      <w:r w:rsidR="00777021">
        <w:rPr>
          <w:lang w:val="en-GB" w:eastAsia="en-GB"/>
        </w:rPr>
        <w:t>end out file request</w:t>
      </w:r>
      <w:bookmarkEnd w:id="6"/>
    </w:p>
    <w:p w14:paraId="2134D312" w14:textId="5D333B1E" w:rsidR="004A72CB" w:rsidRDefault="005F65D4" w:rsidP="007D3CC0">
      <w:pPr>
        <w:rPr>
          <w:lang w:val="en-GB"/>
        </w:rPr>
      </w:pPr>
      <w:r>
        <w:rPr>
          <w:lang w:val="en-GB"/>
        </w:rPr>
        <w:t xml:space="preserve">You have two options for submitting </w:t>
      </w:r>
      <w:r w:rsidR="00F57578">
        <w:rPr>
          <w:lang w:val="en-GB"/>
        </w:rPr>
        <w:t xml:space="preserve">the </w:t>
      </w:r>
      <w:r>
        <w:rPr>
          <w:lang w:val="en-GB"/>
        </w:rPr>
        <w:t>product requirements to</w:t>
      </w:r>
      <w:r w:rsidR="00F57578">
        <w:rPr>
          <w:lang w:val="en-GB"/>
        </w:rPr>
        <w:t xml:space="preserve"> the file</w:t>
      </w:r>
      <w:r>
        <w:rPr>
          <w:lang w:val="en-GB"/>
        </w:rPr>
        <w:t xml:space="preserve">. </w:t>
      </w:r>
    </w:p>
    <w:p w14:paraId="47AE0FF1" w14:textId="12CC1A0B" w:rsidR="00382E7C" w:rsidRDefault="005F65D4" w:rsidP="00382E7C">
      <w:pPr>
        <w:pStyle w:val="ListParagraph"/>
        <w:numPr>
          <w:ilvl w:val="0"/>
          <w:numId w:val="37"/>
        </w:numPr>
        <w:rPr>
          <w:lang w:val="en-GB"/>
        </w:rPr>
      </w:pPr>
      <w:r w:rsidRPr="00382E7C">
        <w:rPr>
          <w:lang w:val="en-GB"/>
        </w:rPr>
        <w:t xml:space="preserve"> you can send the request and allow your supplier to complete the necessary product specifications themselves. </w:t>
      </w:r>
    </w:p>
    <w:p w14:paraId="7410B59E" w14:textId="69188F2D" w:rsidR="00D35556" w:rsidRDefault="005F65D4" w:rsidP="009D18BC">
      <w:pPr>
        <w:pStyle w:val="ListParagraph"/>
        <w:numPr>
          <w:ilvl w:val="0"/>
          <w:numId w:val="37"/>
        </w:numPr>
        <w:rPr>
          <w:lang w:val="en-GB"/>
        </w:rPr>
      </w:pPr>
      <w:r w:rsidRPr="00382E7C">
        <w:rPr>
          <w:lang w:val="en-GB"/>
        </w:rPr>
        <w:t xml:space="preserve">you can </w:t>
      </w:r>
      <w:r w:rsidRPr="009D18BC">
        <w:t>choose</w:t>
      </w:r>
      <w:r w:rsidRPr="00382E7C">
        <w:rPr>
          <w:lang w:val="en-GB"/>
        </w:rPr>
        <w:t xml:space="preserve"> to fill in the details on your own. If you prefer, you can specify just the regions where the products will be sold and leave the the </w:t>
      </w:r>
      <w:r w:rsidR="001F7C1A" w:rsidRPr="00382E7C">
        <w:rPr>
          <w:lang w:val="en-GB"/>
        </w:rPr>
        <w:t xml:space="preserve">product </w:t>
      </w:r>
      <w:r w:rsidRPr="00382E7C">
        <w:rPr>
          <w:lang w:val="en-GB"/>
        </w:rPr>
        <w:t>categor</w:t>
      </w:r>
      <w:r w:rsidR="001F7C1A" w:rsidRPr="00382E7C">
        <w:rPr>
          <w:lang w:val="en-GB"/>
        </w:rPr>
        <w:t>y</w:t>
      </w:r>
      <w:r w:rsidRPr="00382E7C">
        <w:rPr>
          <w:lang w:val="en-GB"/>
        </w:rPr>
        <w:t xml:space="preserve"> open for your supplier to complete.</w:t>
      </w:r>
    </w:p>
    <w:p w14:paraId="5FA2C311" w14:textId="04A17339" w:rsidR="002E7B28" w:rsidRPr="00D35556" w:rsidRDefault="005F65D4" w:rsidP="00D35556">
      <w:pPr>
        <w:rPr>
          <w:lang w:val="en-GB"/>
        </w:rPr>
      </w:pPr>
      <w:r w:rsidRPr="00D35556">
        <w:rPr>
          <w:lang w:val="en-GB"/>
        </w:rPr>
        <w:t xml:space="preserve"> It's important to note that your supplier </w:t>
      </w:r>
      <w:r w:rsidR="00D35556">
        <w:rPr>
          <w:lang w:val="en-GB"/>
        </w:rPr>
        <w:t>cannot</w:t>
      </w:r>
      <w:r w:rsidRPr="00D35556">
        <w:rPr>
          <w:lang w:val="en-GB"/>
        </w:rPr>
        <w:t xml:space="preserve"> alter any information you have specifically provided</w:t>
      </w:r>
      <w:r w:rsidR="00D35556">
        <w:rPr>
          <w:lang w:val="en-GB"/>
        </w:rPr>
        <w:t>, when it is a prepaid file request.</w:t>
      </w:r>
    </w:p>
    <w:p w14:paraId="6BAC9CEA" w14:textId="4867680F" w:rsidR="00DB4FF8" w:rsidRDefault="00DB4FF8" w:rsidP="007D3CC0">
      <w:pPr>
        <w:rPr>
          <w:lang w:val="en-GB"/>
        </w:rPr>
      </w:pPr>
      <w:r>
        <w:rPr>
          <w:lang w:val="en-GB"/>
        </w:rPr>
        <w:t xml:space="preserve">The regions can </w:t>
      </w:r>
      <w:r w:rsidR="0015661D">
        <w:rPr>
          <w:lang w:val="en-GB"/>
        </w:rPr>
        <w:t xml:space="preserve">also </w:t>
      </w:r>
      <w:r>
        <w:rPr>
          <w:lang w:val="en-GB"/>
        </w:rPr>
        <w:t>be added to the file with the import of the product data.</w:t>
      </w:r>
    </w:p>
    <w:p w14:paraId="7628F420" w14:textId="669AD7D9" w:rsidR="005A22FB" w:rsidRDefault="001776D8" w:rsidP="00A346E7">
      <w:pPr>
        <w:rPr>
          <w:lang w:val="en-GB"/>
        </w:rPr>
      </w:pPr>
      <w:r>
        <w:rPr>
          <w:lang w:val="en-GB"/>
        </w:rPr>
        <w:t>The product category always has to be add</w:t>
      </w:r>
      <w:r w:rsidR="001B69F3">
        <w:rPr>
          <w:lang w:val="en-GB"/>
        </w:rPr>
        <w:t>e</w:t>
      </w:r>
      <w:r>
        <w:rPr>
          <w:lang w:val="en-GB"/>
        </w:rPr>
        <w:t>d manually, becau</w:t>
      </w:r>
      <w:r w:rsidR="001B69F3">
        <w:rPr>
          <w:lang w:val="en-GB"/>
        </w:rPr>
        <w:t>se you also have to go through the Q &amp; A.</w:t>
      </w:r>
    </w:p>
    <w:p w14:paraId="3AC49327" w14:textId="12D2B082" w:rsidR="00463AB8" w:rsidRPr="005A22FB" w:rsidRDefault="00463AB8" w:rsidP="005A22FB">
      <w:pPr>
        <w:pStyle w:val="ProductIPParagraph2bodytext"/>
        <w:rPr>
          <w:lang w:val="en-GB" w:eastAsia="en-GB"/>
        </w:rPr>
      </w:pPr>
    </w:p>
    <w:p w14:paraId="5089B961" w14:textId="1FD5D52F" w:rsidR="009978DB" w:rsidRPr="006B01A8" w:rsidRDefault="00CB6459" w:rsidP="006B01A8">
      <w:pPr>
        <w:pStyle w:val="ListParagraph"/>
        <w:numPr>
          <w:ilvl w:val="0"/>
          <w:numId w:val="34"/>
        </w:numPr>
        <w:rPr>
          <w:lang w:val="en-GB"/>
        </w:rPr>
      </w:pPr>
      <w:r w:rsidRPr="006B01A8">
        <w:rPr>
          <w:lang w:val="en-GB"/>
        </w:rPr>
        <w:t>In Batch:</w:t>
      </w:r>
    </w:p>
    <w:p w14:paraId="403B2353" w14:textId="3C518145" w:rsidR="006B01A8" w:rsidRDefault="00FD542D" w:rsidP="00FD542D">
      <w:pPr>
        <w:pStyle w:val="ListParagraph"/>
        <w:numPr>
          <w:ilvl w:val="0"/>
          <w:numId w:val="35"/>
        </w:numPr>
        <w:rPr>
          <w:lang w:val="en-GB"/>
        </w:rPr>
      </w:pPr>
      <w:r>
        <w:rPr>
          <w:lang w:val="en-GB"/>
        </w:rPr>
        <w:t>Select the file for the supplier</w:t>
      </w:r>
      <w:r w:rsidR="00436019">
        <w:rPr>
          <w:lang w:val="en-GB"/>
        </w:rPr>
        <w:t xml:space="preserve"> (you can use the supplier filter for this)</w:t>
      </w:r>
    </w:p>
    <w:p w14:paraId="4B780511" w14:textId="7FE9A3E6" w:rsidR="0079707B" w:rsidRDefault="00436019" w:rsidP="00FD542D">
      <w:pPr>
        <w:pStyle w:val="ListParagraph"/>
        <w:numPr>
          <w:ilvl w:val="0"/>
          <w:numId w:val="35"/>
        </w:numPr>
        <w:rPr>
          <w:lang w:val="en-GB"/>
        </w:rPr>
      </w:pPr>
      <w:r>
        <w:rPr>
          <w:lang w:val="en-GB"/>
        </w:rPr>
        <w:t xml:space="preserve">Select the </w:t>
      </w:r>
      <w:r w:rsidR="009A074A">
        <w:rPr>
          <w:lang w:val="en-GB"/>
        </w:rPr>
        <w:t>technical files</w:t>
      </w:r>
    </w:p>
    <w:p w14:paraId="0FEE393F" w14:textId="4C65DCD0" w:rsidR="009A074A" w:rsidRPr="00FD542D" w:rsidRDefault="009A074A" w:rsidP="00FD542D">
      <w:pPr>
        <w:pStyle w:val="ListParagraph"/>
        <w:numPr>
          <w:ilvl w:val="0"/>
          <w:numId w:val="35"/>
        </w:numPr>
        <w:rPr>
          <w:lang w:val="en-GB"/>
        </w:rPr>
      </w:pPr>
      <w:r>
        <w:rPr>
          <w:lang w:val="en-GB"/>
        </w:rPr>
        <w:t xml:space="preserve">Choose action </w:t>
      </w:r>
    </w:p>
    <w:p w14:paraId="5A940A2B" w14:textId="1C3DE976" w:rsidR="00CB6459" w:rsidRPr="009978DB" w:rsidRDefault="00436019" w:rsidP="009978DB">
      <w:pPr>
        <w:pStyle w:val="ProductIPParagraph2bodytext"/>
        <w:rPr>
          <w:lang w:val="en-GB" w:eastAsia="en-GB"/>
        </w:rPr>
      </w:pPr>
      <w:r>
        <w:rPr>
          <w:noProof/>
          <w:lang w:val="en-GB" w:eastAsia="en-GB"/>
        </w:rPr>
        <mc:AlternateContent>
          <mc:Choice Requires="wpg">
            <w:drawing>
              <wp:anchor distT="0" distB="0" distL="114300" distR="114300" simplePos="0" relativeHeight="251770880" behindDoc="0" locked="0" layoutInCell="1" allowOverlap="1" wp14:anchorId="18EC3A55" wp14:editId="34A61AB9">
                <wp:simplePos x="0" y="0"/>
                <wp:positionH relativeFrom="column">
                  <wp:posOffset>203752</wp:posOffset>
                </wp:positionH>
                <wp:positionV relativeFrom="paragraph">
                  <wp:posOffset>200384</wp:posOffset>
                </wp:positionV>
                <wp:extent cx="5731510" cy="982980"/>
                <wp:effectExtent l="0" t="0" r="0" b="7620"/>
                <wp:wrapNone/>
                <wp:docPr id="1282839649" name="Group 18"/>
                <wp:cNvGraphicFramePr/>
                <a:graphic xmlns:a="http://schemas.openxmlformats.org/drawingml/2006/main">
                  <a:graphicData uri="http://schemas.microsoft.com/office/word/2010/wordprocessingGroup">
                    <wpg:wgp>
                      <wpg:cNvGrpSpPr/>
                      <wpg:grpSpPr>
                        <a:xfrm>
                          <a:off x="0" y="0"/>
                          <a:ext cx="5731510" cy="982980"/>
                          <a:chOff x="0" y="0"/>
                          <a:chExt cx="5731510" cy="982980"/>
                        </a:xfrm>
                      </wpg:grpSpPr>
                      <wpg:grpSp>
                        <wpg:cNvPr id="1152920054" name="Group 7"/>
                        <wpg:cNvGrpSpPr/>
                        <wpg:grpSpPr>
                          <a:xfrm>
                            <a:off x="0" y="0"/>
                            <a:ext cx="5731510" cy="982980"/>
                            <a:chOff x="0" y="0"/>
                            <a:chExt cx="5731510" cy="982980"/>
                          </a:xfrm>
                        </wpg:grpSpPr>
                        <pic:pic xmlns:pic="http://schemas.openxmlformats.org/drawingml/2006/picture">
                          <pic:nvPicPr>
                            <pic:cNvPr id="940028426" name="Picture 1" descr="A screenshot of a comput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982980"/>
                            </a:xfrm>
                            <a:prstGeom prst="rect">
                              <a:avLst/>
                            </a:prstGeom>
                          </pic:spPr>
                        </pic:pic>
                        <wps:wsp>
                          <wps:cNvPr id="1393931425" name="Rectangle 6"/>
                          <wps:cNvSpPr/>
                          <wps:spPr>
                            <a:xfrm>
                              <a:off x="589808" y="851065"/>
                              <a:ext cx="1124197" cy="13062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2202598" name="Rectangle 17"/>
                        <wps:cNvSpPr/>
                        <wps:spPr>
                          <a:xfrm>
                            <a:off x="4455491" y="97183"/>
                            <a:ext cx="424235" cy="186082"/>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775AE6" id="Group 18" o:spid="_x0000_s1026" style="position:absolute;margin-left:16.05pt;margin-top:15.8pt;width:451.3pt;height:77.4pt;z-index:251770880" coordsize="57315,98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">
                <v:group id="Group 7" o:spid="_x0000_s1027" style="position:absolute;width:57315;height:9829" coordsize="57315,98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">
                  <v:shape id="Picture 1" o:spid="_x0000_s1028" type="#_x0000_t75" alt="A screenshot of a computer&#10;&#10;Description automatically generated" style="position:absolute;width:57315;height:9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">
                    <v:imagedata r:id="rId17" o:title="A screenshot of a computer&#10;&#10;Description automatically generated"/>
                  </v:shape>
                  <v:rect id="Rectangle 6" o:spid="_x0000_s1029" style="position:absolute;left:5898;top:8510;width:11242;height:1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" filled="f" strokecolor="red" strokeweight="2.25pt"/>
                </v:group>
                <v:rect id="Rectangle 17" o:spid="_x0000_s1030" style="position:absolute;left:44554;top:971;width:4243;height:1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" filled="f" strokecolor="red" strokeweight="3pt"/>
              </v:group>
            </w:pict>
          </mc:Fallback>
        </mc:AlternateContent>
      </w:r>
    </w:p>
    <w:p w14:paraId="20740FBC" w14:textId="1DCACBC6" w:rsidR="00963F93" w:rsidRPr="006E3A1F" w:rsidRDefault="00963F93" w:rsidP="009978DB">
      <w:pPr>
        <w:rPr>
          <w:lang w:val="en-GB"/>
        </w:rPr>
      </w:pPr>
    </w:p>
    <w:p w14:paraId="7E420FF1" w14:textId="1ED7C3DE" w:rsidR="00963F93" w:rsidRDefault="00963F93" w:rsidP="00963F93">
      <w:pPr>
        <w:pStyle w:val="ProductIPParagraph2bodytext"/>
        <w:rPr>
          <w:lang w:val="en-GB" w:eastAsia="en-GB"/>
        </w:rPr>
      </w:pPr>
    </w:p>
    <w:p w14:paraId="2739CD86" w14:textId="75BEDA69" w:rsidR="00963F93" w:rsidRDefault="00963F93" w:rsidP="00963F93">
      <w:pPr>
        <w:pStyle w:val="ProductIPParagraph2bodytext"/>
        <w:rPr>
          <w:lang w:val="en-GB" w:eastAsia="en-GB"/>
        </w:rPr>
      </w:pPr>
    </w:p>
    <w:p w14:paraId="16230AFF" w14:textId="77777777" w:rsidR="00C02735" w:rsidRDefault="00C02735" w:rsidP="00963F93">
      <w:pPr>
        <w:pStyle w:val="ProductIPParagraph2bodytext"/>
        <w:rPr>
          <w:lang w:val="en-GB" w:eastAsia="en-GB"/>
        </w:rPr>
      </w:pPr>
    </w:p>
    <w:p w14:paraId="0F918606" w14:textId="77777777" w:rsidR="007444E5" w:rsidRDefault="007444E5" w:rsidP="00963F93">
      <w:pPr>
        <w:pStyle w:val="ProductIPParagraph2bodytext"/>
        <w:rPr>
          <w:lang w:val="en-GB" w:eastAsia="en-GB"/>
        </w:rPr>
      </w:pPr>
    </w:p>
    <w:p w14:paraId="187278E5" w14:textId="77777777" w:rsidR="007444E5" w:rsidRDefault="007444E5" w:rsidP="00963F93">
      <w:pPr>
        <w:pStyle w:val="ProductIPParagraph2bodytext"/>
        <w:rPr>
          <w:lang w:val="en-GB" w:eastAsia="en-GB"/>
        </w:rPr>
      </w:pPr>
    </w:p>
    <w:p w14:paraId="73F15C64" w14:textId="19F63A30" w:rsidR="00C02735" w:rsidRDefault="00C02735" w:rsidP="00963F93">
      <w:pPr>
        <w:pStyle w:val="ProductIPParagraph2bodytext"/>
        <w:rPr>
          <w:lang w:val="en-GB" w:eastAsia="en-GB"/>
        </w:rPr>
      </w:pPr>
      <w:r w:rsidRPr="00100685">
        <w:rPr>
          <w:noProof/>
          <w:lang w:val="en-GB" w:eastAsia="en-GB"/>
        </w:rPr>
        <w:drawing>
          <wp:anchor distT="0" distB="0" distL="114300" distR="114300" simplePos="0" relativeHeight="251784192" behindDoc="1" locked="0" layoutInCell="1" allowOverlap="1" wp14:anchorId="1E93FA4F" wp14:editId="25025798">
            <wp:simplePos x="0" y="0"/>
            <wp:positionH relativeFrom="column">
              <wp:posOffset>2871470</wp:posOffset>
            </wp:positionH>
            <wp:positionV relativeFrom="paragraph">
              <wp:posOffset>-143012</wp:posOffset>
            </wp:positionV>
            <wp:extent cx="3065145" cy="3992245"/>
            <wp:effectExtent l="0" t="0" r="0" b="0"/>
            <wp:wrapTight wrapText="bothSides">
              <wp:wrapPolygon edited="0">
                <wp:start x="0" y="0"/>
                <wp:lineTo x="0" y="21507"/>
                <wp:lineTo x="21479" y="21507"/>
                <wp:lineTo x="21479" y="0"/>
                <wp:lineTo x="0" y="0"/>
              </wp:wrapPolygon>
            </wp:wrapTight>
            <wp:docPr id="4997591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59108" name="Picture 1" descr="A screenshot of a computer scree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65145" cy="3992245"/>
                    </a:xfrm>
                    <a:prstGeom prst="rect">
                      <a:avLst/>
                    </a:prstGeom>
                  </pic:spPr>
                </pic:pic>
              </a:graphicData>
            </a:graphic>
            <wp14:sizeRelH relativeFrom="page">
              <wp14:pctWidth>0</wp14:pctWidth>
            </wp14:sizeRelH>
            <wp14:sizeRelV relativeFrom="page">
              <wp14:pctHeight>0</wp14:pctHeight>
            </wp14:sizeRelV>
          </wp:anchor>
        </w:drawing>
      </w:r>
    </w:p>
    <w:p w14:paraId="71305E31" w14:textId="7D5EE014" w:rsidR="009F3CCA" w:rsidRDefault="009F3CCA" w:rsidP="00963F93">
      <w:pPr>
        <w:pStyle w:val="ProductIPParagraph2bodytext"/>
        <w:rPr>
          <w:lang w:val="en-GB" w:eastAsia="en-GB"/>
        </w:rPr>
      </w:pPr>
    </w:p>
    <w:p w14:paraId="298DE464" w14:textId="62B7E39B" w:rsidR="009F3CCA" w:rsidRDefault="009F3CCA" w:rsidP="00963F93">
      <w:pPr>
        <w:pStyle w:val="ProductIPParagraph2bodytext"/>
        <w:rPr>
          <w:lang w:val="en-GB" w:eastAsia="en-GB"/>
        </w:rPr>
      </w:pPr>
    </w:p>
    <w:p w14:paraId="3726DE2C" w14:textId="5AE223D0" w:rsidR="00C02735" w:rsidRDefault="00C02735" w:rsidP="00963F93">
      <w:pPr>
        <w:pStyle w:val="ProductIPParagraph2bodytext"/>
        <w:rPr>
          <w:lang w:val="en-GB" w:eastAsia="en-GB"/>
        </w:rPr>
      </w:pPr>
    </w:p>
    <w:p w14:paraId="36CD917D" w14:textId="77777777" w:rsidR="007444E5" w:rsidRDefault="007444E5" w:rsidP="00963F93">
      <w:pPr>
        <w:pStyle w:val="ProductIPParagraph2bodytext"/>
        <w:rPr>
          <w:lang w:val="en-GB" w:eastAsia="en-GB"/>
        </w:rPr>
      </w:pPr>
    </w:p>
    <w:p w14:paraId="72166C7C" w14:textId="77777777" w:rsidR="00E51067" w:rsidRDefault="00E51067" w:rsidP="00E51067">
      <w:pPr>
        <w:rPr>
          <w:lang w:val="en-GB"/>
        </w:rPr>
      </w:pPr>
      <w:r>
        <w:rPr>
          <w:lang w:val="en-GB"/>
        </w:rPr>
        <w:t>You Can select a template text, to set this, click Manage templates</w:t>
      </w:r>
    </w:p>
    <w:p w14:paraId="42FA91E0" w14:textId="712E7ACF" w:rsidR="009F3CCA" w:rsidRDefault="009F3CCA" w:rsidP="00963F93">
      <w:pPr>
        <w:pStyle w:val="ProductIPParagraph2bodytext"/>
        <w:rPr>
          <w:lang w:val="en-GB" w:eastAsia="en-GB"/>
        </w:rPr>
      </w:pPr>
    </w:p>
    <w:p w14:paraId="2140CBCB" w14:textId="38A41535" w:rsidR="009F3CCA" w:rsidRDefault="009F3CCA" w:rsidP="00963F93">
      <w:pPr>
        <w:pStyle w:val="ProductIPParagraph2bodytext"/>
        <w:rPr>
          <w:lang w:val="en-GB" w:eastAsia="en-GB"/>
        </w:rPr>
      </w:pPr>
    </w:p>
    <w:p w14:paraId="7AB5FCBD" w14:textId="77777777" w:rsidR="002435EB" w:rsidRDefault="002435EB" w:rsidP="00963F93">
      <w:pPr>
        <w:pStyle w:val="ProductIPParagraph2bodytext"/>
        <w:rPr>
          <w:lang w:val="en-GB" w:eastAsia="en-GB"/>
        </w:rPr>
      </w:pPr>
    </w:p>
    <w:p w14:paraId="498AA630" w14:textId="4E22F68E" w:rsidR="009F3CCA" w:rsidRDefault="009F3CCA" w:rsidP="00963F93">
      <w:pPr>
        <w:pStyle w:val="ProductIPParagraph2bodytext"/>
        <w:rPr>
          <w:lang w:val="en-GB" w:eastAsia="en-GB"/>
        </w:rPr>
      </w:pPr>
    </w:p>
    <w:p w14:paraId="7119CB2E" w14:textId="77777777" w:rsidR="007444E5" w:rsidRPr="00933D79" w:rsidRDefault="007444E5" w:rsidP="007444E5">
      <w:pPr>
        <w:rPr>
          <w:lang w:val="en-GB"/>
        </w:rPr>
      </w:pPr>
      <w:r>
        <w:rPr>
          <w:lang w:val="en-GB"/>
        </w:rPr>
        <w:t>For Enterprise accounts it is possible to send a prepaid request. Tick the box to send a prepaid technical file request.</w:t>
      </w:r>
    </w:p>
    <w:p w14:paraId="634C8560" w14:textId="502B61CA" w:rsidR="009F3CCA" w:rsidRDefault="009F3CCA" w:rsidP="00963F93">
      <w:pPr>
        <w:pStyle w:val="ProductIPParagraph2bodytext"/>
        <w:rPr>
          <w:lang w:val="en-GB" w:eastAsia="en-GB"/>
        </w:rPr>
      </w:pPr>
    </w:p>
    <w:p w14:paraId="33FD4BC9" w14:textId="5CE16723" w:rsidR="009F3CCA" w:rsidRDefault="009F3CCA" w:rsidP="00963F93">
      <w:pPr>
        <w:pStyle w:val="ProductIPParagraph2bodytext"/>
        <w:rPr>
          <w:lang w:val="en-GB" w:eastAsia="en-GB"/>
        </w:rPr>
      </w:pPr>
    </w:p>
    <w:p w14:paraId="1D6F176C" w14:textId="3FD78C9C" w:rsidR="009F3CCA" w:rsidRDefault="009F3CCA" w:rsidP="00963F93">
      <w:pPr>
        <w:pStyle w:val="ProductIPParagraph2bodytext"/>
        <w:rPr>
          <w:lang w:val="en-GB" w:eastAsia="en-GB"/>
        </w:rPr>
      </w:pPr>
    </w:p>
    <w:p w14:paraId="08941337" w14:textId="6B5D8BD1" w:rsidR="009F3CCA" w:rsidRDefault="009F3CCA" w:rsidP="00963F93">
      <w:pPr>
        <w:pStyle w:val="ProductIPParagraph2bodytext"/>
        <w:rPr>
          <w:lang w:val="en-GB" w:eastAsia="en-GB"/>
        </w:rPr>
      </w:pPr>
    </w:p>
    <w:p w14:paraId="471D8572" w14:textId="34519C99" w:rsidR="009F3CCA" w:rsidRDefault="009F3CCA" w:rsidP="00963F93">
      <w:pPr>
        <w:pStyle w:val="ProductIPParagraph2bodytext"/>
        <w:rPr>
          <w:lang w:val="en-GB" w:eastAsia="en-GB"/>
        </w:rPr>
      </w:pPr>
    </w:p>
    <w:p w14:paraId="6C52A106" w14:textId="110BF886" w:rsidR="00D111DC" w:rsidRDefault="00BA0F11" w:rsidP="00BA0F11">
      <w:pPr>
        <w:pStyle w:val="ProductIPParagraph2bodytext"/>
        <w:numPr>
          <w:ilvl w:val="0"/>
          <w:numId w:val="34"/>
        </w:numPr>
        <w:rPr>
          <w:lang w:val="en-GB" w:eastAsia="en-GB"/>
        </w:rPr>
      </w:pPr>
      <w:r>
        <w:rPr>
          <w:lang w:val="en-GB" w:eastAsia="en-GB"/>
        </w:rPr>
        <w:lastRenderedPageBreak/>
        <w:t>Per file</w:t>
      </w:r>
    </w:p>
    <w:p w14:paraId="31937A2C" w14:textId="533E3972" w:rsidR="00BA0F11" w:rsidRDefault="00BA0F11" w:rsidP="00BA0F11">
      <w:pPr>
        <w:pStyle w:val="ProductIPParagraph2bodytext"/>
        <w:numPr>
          <w:ilvl w:val="0"/>
          <w:numId w:val="35"/>
        </w:numPr>
        <w:rPr>
          <w:lang w:val="en-GB" w:eastAsia="en-GB"/>
        </w:rPr>
      </w:pPr>
      <w:r>
        <w:rPr>
          <w:lang w:val="en-GB" w:eastAsia="en-GB"/>
        </w:rPr>
        <w:t>Open the file</w:t>
      </w:r>
    </w:p>
    <w:p w14:paraId="32B702E1" w14:textId="37DECF89" w:rsidR="000E7E1D" w:rsidRDefault="000E7E1D" w:rsidP="00BA0F11">
      <w:pPr>
        <w:pStyle w:val="ProductIPParagraph2bodytext"/>
        <w:numPr>
          <w:ilvl w:val="0"/>
          <w:numId w:val="35"/>
        </w:numPr>
        <w:rPr>
          <w:lang w:val="en-GB" w:eastAsia="en-GB"/>
        </w:rPr>
      </w:pPr>
      <w:r>
        <w:rPr>
          <w:lang w:val="en-GB" w:eastAsia="en-GB"/>
        </w:rPr>
        <w:t xml:space="preserve">You </w:t>
      </w:r>
      <w:r w:rsidR="009B3CA2">
        <w:rPr>
          <w:lang w:val="en-GB" w:eastAsia="en-GB"/>
        </w:rPr>
        <w:t>can already</w:t>
      </w:r>
      <w:r>
        <w:rPr>
          <w:lang w:val="en-GB" w:eastAsia="en-GB"/>
        </w:rPr>
        <w:t xml:space="preserve"> add th</w:t>
      </w:r>
      <w:r w:rsidR="00921EC0">
        <w:rPr>
          <w:lang w:val="en-GB" w:eastAsia="en-GB"/>
        </w:rPr>
        <w:t xml:space="preserve">e </w:t>
      </w:r>
      <w:r w:rsidR="00EB721B">
        <w:rPr>
          <w:lang w:val="en-GB" w:eastAsia="en-GB"/>
        </w:rPr>
        <w:t>“</w:t>
      </w:r>
      <w:r w:rsidR="00921EC0">
        <w:rPr>
          <w:lang w:val="en-GB" w:eastAsia="en-GB"/>
        </w:rPr>
        <w:t>Product requirements information</w:t>
      </w:r>
      <w:r w:rsidR="00EB721B">
        <w:rPr>
          <w:lang w:val="en-GB" w:eastAsia="en-GB"/>
        </w:rPr>
        <w:t>”</w:t>
      </w:r>
    </w:p>
    <w:p w14:paraId="3142DC03" w14:textId="79CC81D6" w:rsidR="00D065C1" w:rsidRDefault="009F3CCA" w:rsidP="00D065C1">
      <w:pPr>
        <w:pStyle w:val="ProductIPParagraph2bodytext"/>
        <w:rPr>
          <w:lang w:val="en-GB" w:eastAsia="en-GB"/>
        </w:rPr>
      </w:pPr>
      <w:r>
        <w:rPr>
          <w:noProof/>
          <w:lang w:val="en-GB" w:eastAsia="en-GB"/>
        </w:rPr>
        <mc:AlternateContent>
          <mc:Choice Requires="wpg">
            <w:drawing>
              <wp:anchor distT="0" distB="0" distL="114300" distR="114300" simplePos="0" relativeHeight="251756544" behindDoc="0" locked="0" layoutInCell="1" allowOverlap="1" wp14:anchorId="416D1B48" wp14:editId="36003633">
                <wp:simplePos x="0" y="0"/>
                <wp:positionH relativeFrom="column">
                  <wp:posOffset>3685982</wp:posOffset>
                </wp:positionH>
                <wp:positionV relativeFrom="paragraph">
                  <wp:posOffset>2185341</wp:posOffset>
                </wp:positionV>
                <wp:extent cx="1856105" cy="2666154"/>
                <wp:effectExtent l="0" t="0" r="0" b="26670"/>
                <wp:wrapNone/>
                <wp:docPr id="998761633" name="Group 32"/>
                <wp:cNvGraphicFramePr/>
                <a:graphic xmlns:a="http://schemas.openxmlformats.org/drawingml/2006/main">
                  <a:graphicData uri="http://schemas.microsoft.com/office/word/2010/wordprocessingGroup">
                    <wpg:wgp>
                      <wpg:cNvGrpSpPr/>
                      <wpg:grpSpPr>
                        <a:xfrm>
                          <a:off x="0" y="0"/>
                          <a:ext cx="1856105" cy="2666154"/>
                          <a:chOff x="0" y="0"/>
                          <a:chExt cx="1856105" cy="2666154"/>
                        </a:xfrm>
                      </wpg:grpSpPr>
                      <pic:pic xmlns:pic="http://schemas.openxmlformats.org/drawingml/2006/picture">
                        <pic:nvPicPr>
                          <pic:cNvPr id="1387696551" name="Picture 1" descr="A screenshot of a computer&#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2" r="74164"/>
                          <a:stretch/>
                        </pic:blipFill>
                        <pic:spPr bwMode="auto">
                          <a:xfrm>
                            <a:off x="375920" y="0"/>
                            <a:ext cx="1480185" cy="2595245"/>
                          </a:xfrm>
                          <a:prstGeom prst="rect">
                            <a:avLst/>
                          </a:prstGeom>
                          <a:ln>
                            <a:noFill/>
                          </a:ln>
                          <a:extLst>
                            <a:ext uri="{53640926-AAD7-44D8-BBD7-CCE9431645EC}">
                              <a14:shadowObscured xmlns:a14="http://schemas.microsoft.com/office/drawing/2010/main"/>
                            </a:ext>
                          </a:extLst>
                        </pic:spPr>
                      </pic:pic>
                      <wps:wsp>
                        <wps:cNvPr id="768760680" name="Rectangle 30"/>
                        <wps:cNvSpPr/>
                        <wps:spPr>
                          <a:xfrm>
                            <a:off x="520700" y="2430780"/>
                            <a:ext cx="468000" cy="1440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307736" name="Right Arrow 17"/>
                        <wps:cNvSpPr/>
                        <wps:spPr>
                          <a:xfrm>
                            <a:off x="0" y="2306320"/>
                            <a:ext cx="455507" cy="359834"/>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86C7C2" id="Group 32" o:spid="_x0000_s1026" style="position:absolute;margin-left:290.25pt;margin-top:172.05pt;width:146.15pt;height:209.95pt;z-index:251756544" coordsize="18561,266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">
                <v:shape id="Picture 1" o:spid="_x0000_s1027" type="#_x0000_t75" alt="A screenshot of a computer&#10;&#10;Description automatically generated" style="position:absolute;left:3759;width:14802;height:259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">
                  <v:imagedata r:id="rId20" o:title="A screenshot of a computer&#10;&#10;Description automatically generated" cropleft="1f" cropright="48604f"/>
                </v:shape>
                <v:rect id="Rectangle 30" o:spid="_x0000_s1028" style="position:absolute;left:5207;top:24307;width:4680;height:14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" filled="f" strokecolor="red"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9" type="#_x0000_t13" style="position:absolute;top:23063;width:4555;height:35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" adj="13068" fillcolor="#4472c4 [3204]" strokecolor="#09101d [484]" strokeweight="1pt"/>
              </v:group>
            </w:pict>
          </mc:Fallback>
        </mc:AlternateContent>
      </w:r>
      <w:r w:rsidRPr="00D065C1">
        <w:rPr>
          <w:noProof/>
          <w:lang w:val="en-GB" w:eastAsia="en-GB"/>
        </w:rPr>
        <w:drawing>
          <wp:anchor distT="0" distB="0" distL="114300" distR="114300" simplePos="0" relativeHeight="251703296" behindDoc="1" locked="0" layoutInCell="1" allowOverlap="1" wp14:anchorId="2658C76F" wp14:editId="09017121">
            <wp:simplePos x="0" y="0"/>
            <wp:positionH relativeFrom="column">
              <wp:posOffset>2593340</wp:posOffset>
            </wp:positionH>
            <wp:positionV relativeFrom="paragraph">
              <wp:posOffset>123190</wp:posOffset>
            </wp:positionV>
            <wp:extent cx="3233420" cy="1758950"/>
            <wp:effectExtent l="0" t="0" r="5080" b="6350"/>
            <wp:wrapTight wrapText="bothSides">
              <wp:wrapPolygon edited="0">
                <wp:start x="0" y="0"/>
                <wp:lineTo x="0" y="21522"/>
                <wp:lineTo x="21549" y="21522"/>
                <wp:lineTo x="21549" y="0"/>
                <wp:lineTo x="0" y="0"/>
              </wp:wrapPolygon>
            </wp:wrapTight>
            <wp:docPr id="2742424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42448" name="Picture 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3420" cy="1758950"/>
                    </a:xfrm>
                    <a:prstGeom prst="rect">
                      <a:avLst/>
                    </a:prstGeom>
                  </pic:spPr>
                </pic:pic>
              </a:graphicData>
            </a:graphic>
            <wp14:sizeRelH relativeFrom="page">
              <wp14:pctWidth>0</wp14:pctWidth>
            </wp14:sizeRelH>
            <wp14:sizeRelV relativeFrom="page">
              <wp14:pctHeight>0</wp14:pctHeight>
            </wp14:sizeRelV>
          </wp:anchor>
        </w:drawing>
      </w:r>
      <w:r w:rsidR="00D065C1" w:rsidRPr="00D065C1">
        <w:rPr>
          <w:noProof/>
          <w:lang w:val="en-GB" w:eastAsia="en-GB"/>
        </w:rPr>
        <w:drawing>
          <wp:inline distT="0" distB="0" distL="0" distR="0" wp14:anchorId="4FE5F794" wp14:editId="78BE2EAD">
            <wp:extent cx="5731510" cy="3118485"/>
            <wp:effectExtent l="0" t="0" r="0" b="5715"/>
            <wp:docPr id="9712367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36754" name="Picture 1" descr="A screenshot of a computer&#10;&#10;Description automatically generated"/>
                    <pic:cNvPicPr/>
                  </pic:nvPicPr>
                  <pic:blipFill>
                    <a:blip r:embed="rId22"/>
                    <a:stretch>
                      <a:fillRect/>
                    </a:stretch>
                  </pic:blipFill>
                  <pic:spPr>
                    <a:xfrm>
                      <a:off x="0" y="0"/>
                      <a:ext cx="5731510" cy="3118485"/>
                    </a:xfrm>
                    <a:prstGeom prst="rect">
                      <a:avLst/>
                    </a:prstGeom>
                  </pic:spPr>
                </pic:pic>
              </a:graphicData>
            </a:graphic>
          </wp:inline>
        </w:drawing>
      </w:r>
    </w:p>
    <w:p w14:paraId="6B4F662E" w14:textId="5A5FB423" w:rsidR="00D065C1" w:rsidRDefault="00D065C1" w:rsidP="00D065C1">
      <w:pPr>
        <w:pStyle w:val="ProductIPParagraph2bodytext"/>
        <w:rPr>
          <w:lang w:val="en-GB" w:eastAsia="en-GB"/>
        </w:rPr>
      </w:pPr>
    </w:p>
    <w:p w14:paraId="5B6BB4D8" w14:textId="7595ED3D" w:rsidR="00D065C1" w:rsidRDefault="00D065C1" w:rsidP="00D065C1">
      <w:pPr>
        <w:pStyle w:val="ProductIPParagraph2bodytext"/>
        <w:rPr>
          <w:lang w:val="en-GB" w:eastAsia="en-GB"/>
        </w:rPr>
      </w:pPr>
    </w:p>
    <w:p w14:paraId="4AFF1534" w14:textId="269DBFA9" w:rsidR="00D065C1" w:rsidRDefault="00D065C1" w:rsidP="00D065C1">
      <w:pPr>
        <w:pStyle w:val="ProductIPParagraph2bodytext"/>
        <w:rPr>
          <w:lang w:val="en-GB" w:eastAsia="en-GB"/>
        </w:rPr>
      </w:pPr>
    </w:p>
    <w:p w14:paraId="72362F28" w14:textId="2ABD8229" w:rsidR="006A2081" w:rsidRDefault="006A2081" w:rsidP="00D065C1">
      <w:pPr>
        <w:pStyle w:val="ProductIPParagraph2bodytext"/>
        <w:rPr>
          <w:lang w:val="en-GB" w:eastAsia="en-GB"/>
        </w:rPr>
      </w:pPr>
    </w:p>
    <w:p w14:paraId="01EFC03D" w14:textId="0055E903" w:rsidR="006A2081" w:rsidRDefault="006A2081" w:rsidP="00D065C1">
      <w:pPr>
        <w:pStyle w:val="ProductIPParagraph2bodytext"/>
        <w:rPr>
          <w:lang w:val="en-GB" w:eastAsia="en-GB"/>
        </w:rPr>
      </w:pPr>
    </w:p>
    <w:p w14:paraId="7666751A" w14:textId="183C0369" w:rsidR="006A2081" w:rsidRDefault="006A2081" w:rsidP="00D065C1">
      <w:pPr>
        <w:pStyle w:val="ProductIPParagraph2bodytext"/>
        <w:rPr>
          <w:lang w:val="en-GB" w:eastAsia="en-GB"/>
        </w:rPr>
      </w:pPr>
    </w:p>
    <w:p w14:paraId="55E099A8" w14:textId="37755348" w:rsidR="006A2081" w:rsidRDefault="006A2081" w:rsidP="00D065C1">
      <w:pPr>
        <w:pStyle w:val="ProductIPParagraph2bodytext"/>
        <w:rPr>
          <w:lang w:val="en-GB" w:eastAsia="en-GB"/>
        </w:rPr>
      </w:pPr>
    </w:p>
    <w:p w14:paraId="3FDC169B" w14:textId="77777777" w:rsidR="009A074A" w:rsidRDefault="009A074A" w:rsidP="00D065C1">
      <w:pPr>
        <w:pStyle w:val="ProductIPParagraph2bodytext"/>
        <w:rPr>
          <w:lang w:val="en-GB" w:eastAsia="en-GB"/>
        </w:rPr>
      </w:pPr>
    </w:p>
    <w:p w14:paraId="369C596F" w14:textId="4B8D7E23" w:rsidR="00A346E7" w:rsidRPr="002F5176" w:rsidRDefault="00A346E7" w:rsidP="00A346E7">
      <w:pPr>
        <w:pStyle w:val="ProductIPParagraph2bodytext"/>
        <w:numPr>
          <w:ilvl w:val="0"/>
          <w:numId w:val="35"/>
        </w:numPr>
        <w:rPr>
          <w:lang w:val="en-GB" w:eastAsia="en-GB"/>
        </w:rPr>
      </w:pPr>
      <w:r>
        <w:rPr>
          <w:lang w:val="en-GB" w:eastAsia="en-GB"/>
        </w:rPr>
        <w:t>Click “</w:t>
      </w:r>
      <w:r w:rsidR="00DF500F">
        <w:rPr>
          <w:lang w:val="en-GB" w:eastAsia="en-GB"/>
        </w:rPr>
        <w:t>Re</w:t>
      </w:r>
      <w:r w:rsidR="00BD02B3">
        <w:rPr>
          <w:lang w:val="en-GB" w:eastAsia="en-GB"/>
        </w:rPr>
        <w:t>quest technical file”</w:t>
      </w:r>
    </w:p>
    <w:p w14:paraId="5FC88428" w14:textId="77777777" w:rsidR="00185F80" w:rsidRDefault="00185F80" w:rsidP="00C177EB">
      <w:pPr>
        <w:rPr>
          <w:lang w:val="en-GB"/>
        </w:rPr>
      </w:pPr>
    </w:p>
    <w:p w14:paraId="6A736429" w14:textId="77777777" w:rsidR="009F3CCA" w:rsidRDefault="009F3CCA" w:rsidP="00C177EB">
      <w:pPr>
        <w:rPr>
          <w:lang w:val="en-GB"/>
        </w:rPr>
      </w:pPr>
    </w:p>
    <w:p w14:paraId="24A3C2CC" w14:textId="77777777" w:rsidR="009F3CCA" w:rsidRDefault="009F3CCA" w:rsidP="00C177EB">
      <w:pPr>
        <w:rPr>
          <w:lang w:val="en-GB"/>
        </w:rPr>
      </w:pPr>
    </w:p>
    <w:p w14:paraId="52E04162" w14:textId="77777777" w:rsidR="009F3CCA" w:rsidRDefault="009F3CCA" w:rsidP="00C177EB">
      <w:pPr>
        <w:rPr>
          <w:lang w:val="en-GB"/>
        </w:rPr>
      </w:pPr>
    </w:p>
    <w:p w14:paraId="2B4B1150" w14:textId="77777777" w:rsidR="009F3CCA" w:rsidRDefault="009F3CCA" w:rsidP="00C177EB">
      <w:pPr>
        <w:rPr>
          <w:lang w:val="en-GB"/>
        </w:rPr>
      </w:pPr>
    </w:p>
    <w:p w14:paraId="36800E24" w14:textId="77777777" w:rsidR="009F3CCA" w:rsidRDefault="009F3CCA" w:rsidP="00C177EB">
      <w:pPr>
        <w:rPr>
          <w:lang w:val="en-GB"/>
        </w:rPr>
      </w:pPr>
    </w:p>
    <w:p w14:paraId="31CE2D18" w14:textId="77777777" w:rsidR="002435EB" w:rsidRDefault="002435EB" w:rsidP="00C177EB">
      <w:pPr>
        <w:rPr>
          <w:lang w:val="en-GB"/>
        </w:rPr>
      </w:pPr>
    </w:p>
    <w:p w14:paraId="4ED9C59E" w14:textId="51E73A9E" w:rsidR="0082161B" w:rsidRDefault="005C0B1F" w:rsidP="00C177EB">
      <w:pPr>
        <w:rPr>
          <w:lang w:val="en-GB"/>
        </w:rPr>
      </w:pPr>
      <w:r w:rsidRPr="005C0B1F">
        <w:rPr>
          <w:noProof/>
          <w:lang w:val="en-GB"/>
        </w:rPr>
        <w:drawing>
          <wp:anchor distT="0" distB="0" distL="114300" distR="114300" simplePos="0" relativeHeight="251752448" behindDoc="0" locked="0" layoutInCell="1" allowOverlap="1" wp14:anchorId="544DCAF9" wp14:editId="52812BED">
            <wp:simplePos x="0" y="0"/>
            <wp:positionH relativeFrom="column">
              <wp:posOffset>3626286</wp:posOffset>
            </wp:positionH>
            <wp:positionV relativeFrom="paragraph">
              <wp:posOffset>349885</wp:posOffset>
            </wp:positionV>
            <wp:extent cx="1355090" cy="1507490"/>
            <wp:effectExtent l="0" t="0" r="3810" b="3810"/>
            <wp:wrapNone/>
            <wp:docPr id="994725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2598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5090" cy="1507490"/>
                    </a:xfrm>
                    <a:prstGeom prst="rect">
                      <a:avLst/>
                    </a:prstGeom>
                  </pic:spPr>
                </pic:pic>
              </a:graphicData>
            </a:graphic>
            <wp14:sizeRelH relativeFrom="page">
              <wp14:pctWidth>0</wp14:pctWidth>
            </wp14:sizeRelH>
            <wp14:sizeRelV relativeFrom="page">
              <wp14:pctHeight>0</wp14:pctHeight>
            </wp14:sizeRelV>
          </wp:anchor>
        </w:drawing>
      </w:r>
      <w:r w:rsidR="0082161B">
        <w:rPr>
          <w:lang w:val="en-GB"/>
        </w:rPr>
        <w:t xml:space="preserve">When your supplier declines the request, you will receive an </w:t>
      </w:r>
      <w:r w:rsidR="00263356">
        <w:rPr>
          <w:lang w:val="en-GB"/>
        </w:rPr>
        <w:t>email</w:t>
      </w:r>
      <w:r w:rsidR="0082161B">
        <w:rPr>
          <w:lang w:val="en-GB"/>
        </w:rPr>
        <w:t xml:space="preserve"> (</w:t>
      </w:r>
      <w:r w:rsidR="00920EF9">
        <w:rPr>
          <w:lang w:val="en-GB"/>
        </w:rPr>
        <w:t>when</w:t>
      </w:r>
      <w:r w:rsidR="0082161B">
        <w:rPr>
          <w:lang w:val="en-GB"/>
        </w:rPr>
        <w:t xml:space="preserve"> you have sent the request).</w:t>
      </w:r>
    </w:p>
    <w:p w14:paraId="0312C0AA" w14:textId="5D46A85E" w:rsidR="00435FE2" w:rsidRDefault="00435FE2" w:rsidP="00C177EB">
      <w:pPr>
        <w:rPr>
          <w:lang w:val="en-GB"/>
        </w:rPr>
      </w:pPr>
    </w:p>
    <w:p w14:paraId="0D8685DB" w14:textId="33E6FE22" w:rsidR="0082161B" w:rsidRDefault="0082161B" w:rsidP="00C177EB">
      <w:pPr>
        <w:rPr>
          <w:lang w:val="en-GB"/>
        </w:rPr>
      </w:pPr>
      <w:r>
        <w:rPr>
          <w:lang w:val="en-GB"/>
        </w:rPr>
        <w:t>And the file will be marked with a declined icon</w:t>
      </w:r>
    </w:p>
    <w:p w14:paraId="4558F287" w14:textId="77777777" w:rsidR="00EA1607" w:rsidRDefault="00EA1607" w:rsidP="00C177EB">
      <w:pPr>
        <w:rPr>
          <w:lang w:val="en-GB"/>
        </w:rPr>
      </w:pPr>
    </w:p>
    <w:p w14:paraId="07DF35FB" w14:textId="77777777" w:rsidR="00EA1607" w:rsidRDefault="00EA1607" w:rsidP="00C177EB">
      <w:pPr>
        <w:rPr>
          <w:lang w:val="en-GB"/>
        </w:rPr>
      </w:pPr>
    </w:p>
    <w:p w14:paraId="5D8CE36A" w14:textId="4CCFB9B9" w:rsidR="00F36B2B" w:rsidRDefault="00F36B2B" w:rsidP="00C177EB">
      <w:pPr>
        <w:rPr>
          <w:lang w:val="en-GB"/>
        </w:rPr>
      </w:pPr>
    </w:p>
    <w:p w14:paraId="78669403" w14:textId="77777777" w:rsidR="009C02C4" w:rsidRDefault="009C02C4" w:rsidP="00C177EB">
      <w:pPr>
        <w:rPr>
          <w:lang w:val="en-GB"/>
        </w:rPr>
      </w:pPr>
    </w:p>
    <w:p w14:paraId="1A011648" w14:textId="77777777" w:rsidR="009C02C4" w:rsidRDefault="009C02C4" w:rsidP="00C177EB">
      <w:pPr>
        <w:rPr>
          <w:lang w:val="en-GB"/>
        </w:rPr>
      </w:pPr>
    </w:p>
    <w:p w14:paraId="105F7285" w14:textId="77777777" w:rsidR="009C02C4" w:rsidRDefault="009C02C4" w:rsidP="00C177EB">
      <w:pPr>
        <w:rPr>
          <w:lang w:val="en-GB"/>
        </w:rPr>
      </w:pPr>
    </w:p>
    <w:p w14:paraId="39ABCD54" w14:textId="4502220C" w:rsidR="00263356" w:rsidRDefault="00263356" w:rsidP="00C177EB">
      <w:pPr>
        <w:rPr>
          <w:lang w:val="en-GB"/>
        </w:rPr>
      </w:pPr>
    </w:p>
    <w:p w14:paraId="68868433" w14:textId="0460E2A1" w:rsidR="00576934" w:rsidRDefault="00305762" w:rsidP="00C177EB">
      <w:pPr>
        <w:rPr>
          <w:lang w:val="en-GB"/>
        </w:rPr>
      </w:pPr>
      <w:r w:rsidRPr="0086731D">
        <w:rPr>
          <w:lang w:val="en-GB"/>
        </w:rPr>
        <w:t>In the Timeline tab of the file,</w:t>
      </w:r>
      <w:r>
        <w:rPr>
          <w:lang w:val="en-GB"/>
        </w:rPr>
        <w:t xml:space="preserve"> you can find the message explaining why the file was declined.</w:t>
      </w:r>
    </w:p>
    <w:p w14:paraId="0DB62861" w14:textId="617847FD" w:rsidR="00576934" w:rsidRDefault="006A0A01" w:rsidP="00C177EB">
      <w:pPr>
        <w:rPr>
          <w:lang w:val="en-GB"/>
        </w:rPr>
      </w:pPr>
      <w:r w:rsidRPr="006A0A01">
        <w:rPr>
          <w:noProof/>
          <w:lang w:val="en-GB"/>
        </w:rPr>
        <w:lastRenderedPageBreak/>
        <w:drawing>
          <wp:anchor distT="0" distB="0" distL="114300" distR="114300" simplePos="0" relativeHeight="251757568" behindDoc="1" locked="0" layoutInCell="1" allowOverlap="1" wp14:anchorId="58E27936" wp14:editId="660D2E94">
            <wp:simplePos x="0" y="0"/>
            <wp:positionH relativeFrom="column">
              <wp:posOffset>0</wp:posOffset>
            </wp:positionH>
            <wp:positionV relativeFrom="paragraph">
              <wp:posOffset>183515</wp:posOffset>
            </wp:positionV>
            <wp:extent cx="5731510" cy="2951480"/>
            <wp:effectExtent l="0" t="0" r="0" b="0"/>
            <wp:wrapTight wrapText="bothSides">
              <wp:wrapPolygon edited="0">
                <wp:start x="0" y="0"/>
                <wp:lineTo x="0" y="21470"/>
                <wp:lineTo x="21538" y="21470"/>
                <wp:lineTo x="21538" y="0"/>
                <wp:lineTo x="0" y="0"/>
              </wp:wrapPolygon>
            </wp:wrapTight>
            <wp:docPr id="407554170" name="Picture 1" descr="A screenshot of a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54170" name="Picture 1" descr="A screenshot of a emai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51480"/>
                    </a:xfrm>
                    <a:prstGeom prst="rect">
                      <a:avLst/>
                    </a:prstGeom>
                  </pic:spPr>
                </pic:pic>
              </a:graphicData>
            </a:graphic>
            <wp14:sizeRelH relativeFrom="page">
              <wp14:pctWidth>0</wp14:pctWidth>
            </wp14:sizeRelH>
            <wp14:sizeRelV relativeFrom="page">
              <wp14:pctHeight>0</wp14:pctHeight>
            </wp14:sizeRelV>
          </wp:anchor>
        </w:drawing>
      </w:r>
    </w:p>
    <w:p w14:paraId="175168D8" w14:textId="77777777" w:rsidR="00576934" w:rsidRDefault="00576934" w:rsidP="00C177EB">
      <w:pPr>
        <w:rPr>
          <w:lang w:val="en-GB"/>
        </w:rPr>
      </w:pPr>
    </w:p>
    <w:p w14:paraId="6EAC9825" w14:textId="0821F3F0" w:rsidR="00463463" w:rsidRDefault="00AA2373" w:rsidP="00463463">
      <w:pPr>
        <w:pStyle w:val="Heading2"/>
        <w:rPr>
          <w:lang w:val="en-GB" w:eastAsia="en-GB"/>
        </w:rPr>
      </w:pPr>
      <w:bookmarkStart w:id="7" w:name="_Toc189558785"/>
      <w:r>
        <w:rPr>
          <w:lang w:val="en-GB" w:eastAsia="en-GB"/>
        </w:rPr>
        <w:t>Monitor</w:t>
      </w:r>
      <w:r w:rsidR="00463463">
        <w:rPr>
          <w:lang w:val="en-GB" w:eastAsia="en-GB"/>
        </w:rPr>
        <w:t xml:space="preserve"> if </w:t>
      </w:r>
      <w:r>
        <w:rPr>
          <w:lang w:val="en-GB" w:eastAsia="en-GB"/>
        </w:rPr>
        <w:t xml:space="preserve">the </w:t>
      </w:r>
      <w:r w:rsidR="00463463">
        <w:rPr>
          <w:lang w:val="en-GB" w:eastAsia="en-GB"/>
        </w:rPr>
        <w:t xml:space="preserve">file request is accepted and </w:t>
      </w:r>
      <w:r w:rsidR="00E05A56">
        <w:rPr>
          <w:lang w:val="en-GB" w:eastAsia="en-GB"/>
        </w:rPr>
        <w:t xml:space="preserve">the </w:t>
      </w:r>
      <w:r w:rsidR="002F5176">
        <w:rPr>
          <w:lang w:val="en-GB" w:eastAsia="en-GB"/>
        </w:rPr>
        <w:t>t</w:t>
      </w:r>
      <w:r w:rsidR="00CD4E75">
        <w:rPr>
          <w:lang w:val="en-GB" w:eastAsia="en-GB"/>
        </w:rPr>
        <w:t>echnical file has been shared.</w:t>
      </w:r>
      <w:bookmarkEnd w:id="7"/>
    </w:p>
    <w:p w14:paraId="322B26EE" w14:textId="4F69DF20" w:rsidR="005A31D3" w:rsidRDefault="00F51B69" w:rsidP="009C02C4">
      <w:pPr>
        <w:pStyle w:val="ProductIPParagraph2bodytext"/>
        <w:rPr>
          <w:lang w:val="en-GB" w:eastAsia="en-GB"/>
        </w:rPr>
      </w:pPr>
      <w:r>
        <w:rPr>
          <w:lang w:val="en-GB" w:eastAsia="en-GB"/>
        </w:rPr>
        <w:t>Via tabs</w:t>
      </w:r>
      <w:r w:rsidR="00902C75">
        <w:rPr>
          <w:lang w:val="en-GB" w:eastAsia="en-GB"/>
        </w:rPr>
        <w:t>,</w:t>
      </w:r>
      <w:r>
        <w:rPr>
          <w:lang w:val="en-GB" w:eastAsia="en-GB"/>
        </w:rPr>
        <w:t xml:space="preserve"> you can easily find </w:t>
      </w:r>
      <w:r w:rsidR="00EB0110">
        <w:rPr>
          <w:lang w:val="en-GB" w:eastAsia="en-GB"/>
        </w:rPr>
        <w:t>the files per status</w:t>
      </w:r>
    </w:p>
    <w:p w14:paraId="747CB159" w14:textId="3C08E8B4" w:rsidR="00463463" w:rsidRPr="00B7716E" w:rsidRDefault="009C02C4" w:rsidP="009C02C4">
      <w:pPr>
        <w:pStyle w:val="ProductIPParagraph2bodytext"/>
      </w:pPr>
      <w:r w:rsidRPr="00A6223C">
        <w:rPr>
          <w:noProof/>
          <w:lang w:val="en-GB"/>
        </w:rPr>
        <w:drawing>
          <wp:anchor distT="0" distB="0" distL="114300" distR="114300" simplePos="0" relativeHeight="251746304" behindDoc="1" locked="0" layoutInCell="1" allowOverlap="1" wp14:anchorId="207D0EC0" wp14:editId="7D11FC12">
            <wp:simplePos x="0" y="0"/>
            <wp:positionH relativeFrom="column">
              <wp:posOffset>-105410</wp:posOffset>
            </wp:positionH>
            <wp:positionV relativeFrom="paragraph">
              <wp:posOffset>246107</wp:posOffset>
            </wp:positionV>
            <wp:extent cx="5731510" cy="1631950"/>
            <wp:effectExtent l="0" t="0" r="0" b="6350"/>
            <wp:wrapTight wrapText="bothSides">
              <wp:wrapPolygon edited="0">
                <wp:start x="0" y="0"/>
                <wp:lineTo x="0" y="21516"/>
                <wp:lineTo x="21538" y="21516"/>
                <wp:lineTo x="21538" y="0"/>
                <wp:lineTo x="0" y="0"/>
              </wp:wrapPolygon>
            </wp:wrapTight>
            <wp:docPr id="11295676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7637" name="Picture 1"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631950"/>
                    </a:xfrm>
                    <a:prstGeom prst="rect">
                      <a:avLst/>
                    </a:prstGeom>
                  </pic:spPr>
                </pic:pic>
              </a:graphicData>
            </a:graphic>
            <wp14:sizeRelH relativeFrom="page">
              <wp14:pctWidth>0</wp14:pctWidth>
            </wp14:sizeRelH>
            <wp14:sizeRelV relativeFrom="page">
              <wp14:pctHeight>0</wp14:pctHeight>
            </wp14:sizeRelV>
          </wp:anchor>
        </w:drawing>
      </w:r>
      <w:r w:rsidR="00D22555">
        <w:t xml:space="preserve">for more information on how to create tabs, click </w:t>
      </w:r>
      <w:hyperlink r:id="rId26" w:history="1">
        <w:r w:rsidR="00D22555" w:rsidRPr="00D22555">
          <w:rPr>
            <w:rStyle w:val="Hyperlink"/>
          </w:rPr>
          <w:t>here</w:t>
        </w:r>
      </w:hyperlink>
    </w:p>
    <w:p w14:paraId="7B70651C" w14:textId="12BB6C35" w:rsidR="005247F6" w:rsidRDefault="005247F6" w:rsidP="00C177EB">
      <w:pPr>
        <w:rPr>
          <w:lang w:val="en-GB"/>
        </w:rPr>
      </w:pPr>
    </w:p>
    <w:p w14:paraId="3EC78959" w14:textId="2B3239EA" w:rsidR="005247F6" w:rsidRDefault="00EB0110" w:rsidP="00C177EB">
      <w:pPr>
        <w:rPr>
          <w:lang w:val="en-GB"/>
        </w:rPr>
      </w:pPr>
      <w:r>
        <w:rPr>
          <w:lang w:val="en-GB"/>
        </w:rPr>
        <w:t>For Pending file request</w:t>
      </w:r>
      <w:r w:rsidR="00D41297">
        <w:rPr>
          <w:lang w:val="en-GB"/>
        </w:rPr>
        <w:t>s,</w:t>
      </w:r>
      <w:r>
        <w:rPr>
          <w:lang w:val="en-GB"/>
        </w:rPr>
        <w:t xml:space="preserve"> you </w:t>
      </w:r>
      <w:r w:rsidR="00D067FA">
        <w:rPr>
          <w:lang w:val="en-GB"/>
        </w:rPr>
        <w:t>must</w:t>
      </w:r>
      <w:r>
        <w:rPr>
          <w:lang w:val="en-GB"/>
        </w:rPr>
        <w:t xml:space="preserve"> remind the supplier to accept the request.</w:t>
      </w:r>
    </w:p>
    <w:p w14:paraId="6ABDC8F3" w14:textId="5E885FDF" w:rsidR="00EB0110" w:rsidRDefault="005345FF" w:rsidP="008C0492">
      <w:pPr>
        <w:pStyle w:val="ListParagraph"/>
        <w:numPr>
          <w:ilvl w:val="0"/>
          <w:numId w:val="34"/>
        </w:numPr>
        <w:rPr>
          <w:lang w:val="en-GB"/>
        </w:rPr>
      </w:pPr>
      <w:r>
        <w:rPr>
          <w:noProof/>
          <w:lang w:val="en-GB"/>
        </w:rPr>
        <mc:AlternateContent>
          <mc:Choice Requires="wpg">
            <w:drawing>
              <wp:anchor distT="0" distB="0" distL="114300" distR="114300" simplePos="0" relativeHeight="251710464" behindDoc="0" locked="0" layoutInCell="1" allowOverlap="1" wp14:anchorId="30D2E406" wp14:editId="1861DAC2">
                <wp:simplePos x="0" y="0"/>
                <wp:positionH relativeFrom="column">
                  <wp:posOffset>2006600</wp:posOffset>
                </wp:positionH>
                <wp:positionV relativeFrom="paragraph">
                  <wp:posOffset>74295</wp:posOffset>
                </wp:positionV>
                <wp:extent cx="3614420" cy="977265"/>
                <wp:effectExtent l="0" t="0" r="5080" b="635"/>
                <wp:wrapNone/>
                <wp:docPr id="235368070" name="Group 12"/>
                <wp:cNvGraphicFramePr/>
                <a:graphic xmlns:a="http://schemas.openxmlformats.org/drawingml/2006/main">
                  <a:graphicData uri="http://schemas.microsoft.com/office/word/2010/wordprocessingGroup">
                    <wpg:wgp>
                      <wpg:cNvGrpSpPr/>
                      <wpg:grpSpPr>
                        <a:xfrm>
                          <a:off x="0" y="0"/>
                          <a:ext cx="3614420" cy="977265"/>
                          <a:chOff x="0" y="0"/>
                          <a:chExt cx="3614420" cy="977265"/>
                        </a:xfrm>
                      </wpg:grpSpPr>
                      <pic:pic xmlns:pic="http://schemas.openxmlformats.org/drawingml/2006/picture">
                        <pic:nvPicPr>
                          <pic:cNvPr id="1009565333" name="Picture 1" descr="A screenshot of a product list&#10;&#10;Description automatically generated"/>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14420" cy="977265"/>
                          </a:xfrm>
                          <a:prstGeom prst="rect">
                            <a:avLst/>
                          </a:prstGeom>
                        </pic:spPr>
                      </pic:pic>
                      <wps:wsp>
                        <wps:cNvPr id="695364084" name="Rectangle 11"/>
                        <wps:cNvSpPr/>
                        <wps:spPr>
                          <a:xfrm>
                            <a:off x="1155700" y="690033"/>
                            <a:ext cx="2361777" cy="2794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4FF9BD" id="Group 12" o:spid="_x0000_s1026" style="position:absolute;margin-left:158pt;margin-top:5.85pt;width:284.6pt;height:76.95pt;z-index:251710464" coordsize="36144,97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">
                <v:shape id="Picture 1" o:spid="_x0000_s1027" type="#_x0000_t75" alt="A screenshot of a product list&#10;&#10;Description automatically generated" style="position:absolute;width:36144;height:97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">
                  <v:imagedata r:id="rId28" o:title="A screenshot of a product list&#10;&#10;Description automatically generated"/>
                </v:shape>
                <v:rect id="Rectangle 11" o:spid="_x0000_s1028" style="position:absolute;left:11557;top:6900;width:23617;height:27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" filled="f" strokecolor="red" strokeweight="2.25pt"/>
              </v:group>
            </w:pict>
          </mc:Fallback>
        </mc:AlternateContent>
      </w:r>
      <w:r w:rsidR="008C0492">
        <w:rPr>
          <w:lang w:val="en-GB"/>
        </w:rPr>
        <w:t>In Batch</w:t>
      </w:r>
    </w:p>
    <w:p w14:paraId="64C7082A" w14:textId="68A46A13" w:rsidR="008C0492" w:rsidRDefault="008C0492" w:rsidP="008C0492">
      <w:pPr>
        <w:pStyle w:val="ListParagraph"/>
        <w:rPr>
          <w:lang w:val="en-GB"/>
        </w:rPr>
      </w:pPr>
    </w:p>
    <w:p w14:paraId="4E67CBF5" w14:textId="77777777" w:rsidR="005345FF" w:rsidRDefault="005345FF" w:rsidP="008C0492">
      <w:pPr>
        <w:pStyle w:val="ListParagraph"/>
        <w:rPr>
          <w:lang w:val="en-GB"/>
        </w:rPr>
      </w:pPr>
    </w:p>
    <w:p w14:paraId="0CE0BC44" w14:textId="77777777" w:rsidR="005345FF" w:rsidRDefault="005345FF" w:rsidP="008C0492">
      <w:pPr>
        <w:pStyle w:val="ListParagraph"/>
        <w:rPr>
          <w:lang w:val="en-GB"/>
        </w:rPr>
      </w:pPr>
    </w:p>
    <w:p w14:paraId="263F4692" w14:textId="77777777" w:rsidR="005345FF" w:rsidRDefault="005345FF" w:rsidP="008C0492">
      <w:pPr>
        <w:pStyle w:val="ListParagraph"/>
        <w:rPr>
          <w:lang w:val="en-GB"/>
        </w:rPr>
      </w:pPr>
    </w:p>
    <w:p w14:paraId="4073E7BC" w14:textId="77777777" w:rsidR="00943EB2" w:rsidRDefault="00943EB2" w:rsidP="008C0492">
      <w:pPr>
        <w:pStyle w:val="ListParagraph"/>
        <w:rPr>
          <w:lang w:val="en-GB"/>
        </w:rPr>
      </w:pPr>
    </w:p>
    <w:p w14:paraId="173A4870" w14:textId="77777777" w:rsidR="00943EB2" w:rsidRDefault="00943EB2" w:rsidP="008C0492">
      <w:pPr>
        <w:pStyle w:val="ListParagraph"/>
        <w:rPr>
          <w:lang w:val="en-GB"/>
        </w:rPr>
      </w:pPr>
    </w:p>
    <w:p w14:paraId="547A0A22" w14:textId="7AF0870D" w:rsidR="00943EB2" w:rsidRDefault="00943EB2" w:rsidP="008C0492">
      <w:pPr>
        <w:pStyle w:val="ListParagraph"/>
        <w:rPr>
          <w:lang w:val="en-GB"/>
        </w:rPr>
      </w:pPr>
    </w:p>
    <w:p w14:paraId="7C5A3D3F" w14:textId="5B1E4BBA" w:rsidR="00943EB2" w:rsidRPr="007140EA" w:rsidRDefault="00943EB2" w:rsidP="007140EA">
      <w:pPr>
        <w:rPr>
          <w:lang w:val="en-GB"/>
        </w:rPr>
      </w:pPr>
    </w:p>
    <w:p w14:paraId="0C6A2FE6" w14:textId="77777777" w:rsidR="00943EB2" w:rsidRDefault="00943EB2" w:rsidP="008C0492">
      <w:pPr>
        <w:pStyle w:val="ListParagraph"/>
        <w:rPr>
          <w:lang w:val="en-GB"/>
        </w:rPr>
      </w:pPr>
    </w:p>
    <w:p w14:paraId="30B8A9AD" w14:textId="77777777" w:rsidR="00943EB2" w:rsidRDefault="00943EB2" w:rsidP="008C0492">
      <w:pPr>
        <w:pStyle w:val="ListParagraph"/>
        <w:rPr>
          <w:lang w:val="en-GB"/>
        </w:rPr>
      </w:pPr>
    </w:p>
    <w:p w14:paraId="61FEE32D" w14:textId="77777777" w:rsidR="00943EB2" w:rsidRDefault="00943EB2" w:rsidP="008C0492">
      <w:pPr>
        <w:pStyle w:val="ListParagraph"/>
        <w:rPr>
          <w:lang w:val="en-GB"/>
        </w:rPr>
      </w:pPr>
    </w:p>
    <w:p w14:paraId="556B16C1" w14:textId="77777777" w:rsidR="00943EB2" w:rsidRDefault="00943EB2" w:rsidP="008C0492">
      <w:pPr>
        <w:pStyle w:val="ListParagraph"/>
        <w:rPr>
          <w:lang w:val="en-GB"/>
        </w:rPr>
      </w:pPr>
    </w:p>
    <w:p w14:paraId="39F37686" w14:textId="77777777" w:rsidR="00943EB2" w:rsidRDefault="00943EB2" w:rsidP="008C0492">
      <w:pPr>
        <w:pStyle w:val="ListParagraph"/>
        <w:rPr>
          <w:lang w:val="en-GB"/>
        </w:rPr>
      </w:pPr>
    </w:p>
    <w:p w14:paraId="41CD043D" w14:textId="77777777" w:rsidR="00943EB2" w:rsidRDefault="00943EB2" w:rsidP="00484987">
      <w:pPr>
        <w:rPr>
          <w:lang w:val="en-GB"/>
        </w:rPr>
      </w:pPr>
    </w:p>
    <w:p w14:paraId="4AFDF1DA" w14:textId="77777777" w:rsidR="00484987" w:rsidRDefault="00484987" w:rsidP="00484987">
      <w:pPr>
        <w:rPr>
          <w:lang w:val="en-GB"/>
        </w:rPr>
      </w:pPr>
    </w:p>
    <w:p w14:paraId="69F4DA4C" w14:textId="77777777" w:rsidR="00484987" w:rsidRDefault="00484987" w:rsidP="00484987">
      <w:pPr>
        <w:rPr>
          <w:lang w:val="en-GB"/>
        </w:rPr>
      </w:pPr>
    </w:p>
    <w:p w14:paraId="71E482EA" w14:textId="77777777" w:rsidR="00636A47" w:rsidRDefault="00636A47" w:rsidP="00DF372B">
      <w:pPr>
        <w:rPr>
          <w:lang w:val="en-GB"/>
        </w:rPr>
      </w:pPr>
    </w:p>
    <w:p w14:paraId="23839D9A" w14:textId="77777777" w:rsidR="00943EB2" w:rsidRDefault="00943EB2" w:rsidP="008C0492">
      <w:pPr>
        <w:pStyle w:val="ListParagraph"/>
        <w:rPr>
          <w:lang w:val="en-GB"/>
        </w:rPr>
      </w:pPr>
    </w:p>
    <w:p w14:paraId="7A5AE912" w14:textId="77777777" w:rsidR="00943EB2" w:rsidRDefault="00943EB2" w:rsidP="008C0492">
      <w:pPr>
        <w:pStyle w:val="ListParagraph"/>
        <w:rPr>
          <w:lang w:val="en-GB"/>
        </w:rPr>
      </w:pPr>
    </w:p>
    <w:p w14:paraId="4A1F2C3C" w14:textId="77777777" w:rsidR="00943EB2" w:rsidRDefault="00943EB2" w:rsidP="008C0492">
      <w:pPr>
        <w:pStyle w:val="ListParagraph"/>
        <w:rPr>
          <w:lang w:val="en-GB"/>
        </w:rPr>
      </w:pPr>
    </w:p>
    <w:p w14:paraId="3D102210" w14:textId="77777777" w:rsidR="00943EB2" w:rsidRDefault="00943EB2" w:rsidP="008C0492">
      <w:pPr>
        <w:pStyle w:val="ListParagraph"/>
        <w:rPr>
          <w:lang w:val="en-GB"/>
        </w:rPr>
      </w:pPr>
    </w:p>
    <w:p w14:paraId="6D247DF3" w14:textId="77777777" w:rsidR="00943EB2" w:rsidRDefault="00943EB2" w:rsidP="008C0492">
      <w:pPr>
        <w:pStyle w:val="ListParagraph"/>
        <w:rPr>
          <w:lang w:val="en-GB"/>
        </w:rPr>
      </w:pPr>
    </w:p>
    <w:p w14:paraId="322BFBFE" w14:textId="77777777" w:rsidR="00943EB2" w:rsidRDefault="00943EB2" w:rsidP="008C0492">
      <w:pPr>
        <w:pStyle w:val="ListParagraph"/>
        <w:rPr>
          <w:lang w:val="en-GB"/>
        </w:rPr>
      </w:pPr>
    </w:p>
    <w:p w14:paraId="2B76F27A" w14:textId="77777777" w:rsidR="00943EB2" w:rsidRDefault="00943EB2" w:rsidP="008C0492">
      <w:pPr>
        <w:pStyle w:val="ListParagraph"/>
        <w:rPr>
          <w:lang w:val="en-GB"/>
        </w:rPr>
      </w:pPr>
    </w:p>
    <w:p w14:paraId="3B2D8A3E" w14:textId="77777777" w:rsidR="00943EB2" w:rsidRDefault="00943EB2" w:rsidP="008C0492">
      <w:pPr>
        <w:pStyle w:val="ListParagraph"/>
        <w:rPr>
          <w:lang w:val="en-GB"/>
        </w:rPr>
      </w:pPr>
    </w:p>
    <w:p w14:paraId="475AACDF" w14:textId="77777777" w:rsidR="00943EB2" w:rsidRDefault="00943EB2" w:rsidP="008C0492">
      <w:pPr>
        <w:pStyle w:val="ListParagraph"/>
        <w:rPr>
          <w:lang w:val="en-GB"/>
        </w:rPr>
      </w:pPr>
    </w:p>
    <w:p w14:paraId="23558779" w14:textId="77777777" w:rsidR="00943EB2" w:rsidRDefault="00943EB2" w:rsidP="008C0492">
      <w:pPr>
        <w:pStyle w:val="ListParagraph"/>
        <w:rPr>
          <w:lang w:val="en-GB"/>
        </w:rPr>
      </w:pPr>
    </w:p>
    <w:p w14:paraId="29559F3C" w14:textId="77777777" w:rsidR="00943EB2" w:rsidRDefault="00943EB2" w:rsidP="008C0492">
      <w:pPr>
        <w:pStyle w:val="ListParagraph"/>
        <w:rPr>
          <w:lang w:val="en-GB"/>
        </w:rPr>
      </w:pPr>
    </w:p>
    <w:p w14:paraId="76C7287E" w14:textId="77777777" w:rsidR="00943EB2" w:rsidRDefault="00943EB2" w:rsidP="008C0492">
      <w:pPr>
        <w:pStyle w:val="ListParagraph"/>
        <w:rPr>
          <w:lang w:val="en-GB"/>
        </w:rPr>
      </w:pPr>
    </w:p>
    <w:p w14:paraId="1080A260" w14:textId="023D3979" w:rsidR="0094289B" w:rsidRDefault="0094289B" w:rsidP="004B2F49">
      <w:pPr>
        <w:rPr>
          <w:lang w:val="en-GB"/>
        </w:rPr>
      </w:pPr>
    </w:p>
    <w:p w14:paraId="43898179" w14:textId="386727B9" w:rsidR="0094289B" w:rsidRPr="00360E3A" w:rsidRDefault="0094289B" w:rsidP="00360E3A">
      <w:pPr>
        <w:rPr>
          <w:lang w:val="en-GB"/>
        </w:rPr>
      </w:pPr>
    </w:p>
    <w:p w14:paraId="72885A27" w14:textId="790F04A5" w:rsidR="00C01917" w:rsidRPr="00412360" w:rsidRDefault="0094289B" w:rsidP="00412360">
      <w:pPr>
        <w:rPr>
          <w:lang w:val="en-GB"/>
        </w:rPr>
      </w:pPr>
      <w:r>
        <w:rPr>
          <w:noProof/>
        </w:rPr>
        <mc:AlternateContent>
          <mc:Choice Requires="wpg">
            <w:drawing>
              <wp:anchor distT="0" distB="0" distL="114300" distR="114300" simplePos="0" relativeHeight="251715584" behindDoc="0" locked="0" layoutInCell="1" allowOverlap="1" wp14:anchorId="239B3B63" wp14:editId="03742FCD">
                <wp:simplePos x="0" y="0"/>
                <wp:positionH relativeFrom="column">
                  <wp:posOffset>2359694</wp:posOffset>
                </wp:positionH>
                <wp:positionV relativeFrom="paragraph">
                  <wp:posOffset>114558</wp:posOffset>
                </wp:positionV>
                <wp:extent cx="3162300" cy="3830744"/>
                <wp:effectExtent l="0" t="0" r="0" b="30480"/>
                <wp:wrapNone/>
                <wp:docPr id="182470115" name="Group 15"/>
                <wp:cNvGraphicFramePr/>
                <a:graphic xmlns:a="http://schemas.openxmlformats.org/drawingml/2006/main">
                  <a:graphicData uri="http://schemas.microsoft.com/office/word/2010/wordprocessingGroup">
                    <wpg:wgp>
                      <wpg:cNvGrpSpPr/>
                      <wpg:grpSpPr>
                        <a:xfrm>
                          <a:off x="0" y="0"/>
                          <a:ext cx="3162300" cy="3830744"/>
                          <a:chOff x="0" y="0"/>
                          <a:chExt cx="3162300" cy="3830744"/>
                        </a:xfrm>
                      </wpg:grpSpPr>
                      <pic:pic xmlns:pic="http://schemas.openxmlformats.org/drawingml/2006/picture">
                        <pic:nvPicPr>
                          <pic:cNvPr id="561893596" name="Picture 1" descr="A screenshot of a computer&#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62300" cy="3403600"/>
                          </a:xfrm>
                          <a:prstGeom prst="rect">
                            <a:avLst/>
                          </a:prstGeom>
                        </pic:spPr>
                      </pic:pic>
                      <wpg:grpSp>
                        <wpg:cNvPr id="1147877768" name="Group 14"/>
                        <wpg:cNvGrpSpPr/>
                        <wpg:grpSpPr>
                          <a:xfrm>
                            <a:off x="0" y="3458634"/>
                            <a:ext cx="2857500" cy="372110"/>
                            <a:chOff x="0" y="0"/>
                            <a:chExt cx="2857500" cy="372110"/>
                          </a:xfrm>
                        </wpg:grpSpPr>
                        <pic:pic xmlns:pic="http://schemas.openxmlformats.org/drawingml/2006/picture">
                          <pic:nvPicPr>
                            <pic:cNvPr id="1208219784"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88900"/>
                              <a:ext cx="2857500" cy="215900"/>
                            </a:xfrm>
                            <a:prstGeom prst="rect">
                              <a:avLst/>
                            </a:prstGeom>
                          </pic:spPr>
                        </pic:pic>
                        <wps:wsp>
                          <wps:cNvPr id="2064882049" name="Rectangle 13"/>
                          <wps:cNvSpPr/>
                          <wps:spPr>
                            <a:xfrm>
                              <a:off x="88900" y="0"/>
                              <a:ext cx="2764155" cy="37211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676C6A7" id="Group 15" o:spid="_x0000_s1026" style="position:absolute;margin-left:185.8pt;margin-top:9pt;width:249pt;height:301.65pt;z-index:251715584" coordsize="31623,383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">
                <v:shape id="Picture 1" o:spid="_x0000_s1027" type="#_x0000_t75" alt="A screenshot of a computer&#10;&#10;Description automatically generated" style="position:absolute;width:31623;height:340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">
                  <v:imagedata r:id="rId31" o:title="A screenshot of a computer&#10;&#10;Description automatically generated"/>
                </v:shape>
                <v:group id="Group 14" o:spid="_x0000_s1028" style="position:absolute;top:34586;width:28575;height:3721" coordsize="28575,3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">
                  <v:shape id="Picture 1" o:spid="_x0000_s1029" type="#_x0000_t75" style="position:absolute;top:889;width:28575;height:2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">
                    <v:imagedata r:id="rId32" o:title=""/>
                  </v:shape>
                  <v:rect id="Rectangle 13" o:spid="_x0000_s1030" style="position:absolute;left:889;width:27641;height:37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" filled="f" strokecolor="red" strokeweight="3pt"/>
                </v:group>
              </v:group>
            </w:pict>
          </mc:Fallback>
        </mc:AlternateContent>
      </w:r>
    </w:p>
    <w:p w14:paraId="5E18A816" w14:textId="44031510" w:rsidR="005345FF" w:rsidRPr="006947FD" w:rsidRDefault="00282439" w:rsidP="006947FD">
      <w:pPr>
        <w:pStyle w:val="ListParagraph"/>
        <w:numPr>
          <w:ilvl w:val="0"/>
          <w:numId w:val="34"/>
        </w:numPr>
        <w:rPr>
          <w:lang w:val="en-GB"/>
        </w:rPr>
      </w:pPr>
      <w:r w:rsidRPr="006947FD">
        <w:rPr>
          <w:lang w:val="en-GB"/>
        </w:rPr>
        <w:t>Per file</w:t>
      </w:r>
    </w:p>
    <w:p w14:paraId="2974FFED" w14:textId="20823480" w:rsidR="005247F6" w:rsidRPr="000566D5" w:rsidRDefault="000566D5" w:rsidP="000566D5">
      <w:pPr>
        <w:pStyle w:val="ListParagraph"/>
        <w:numPr>
          <w:ilvl w:val="0"/>
          <w:numId w:val="35"/>
        </w:numPr>
        <w:rPr>
          <w:lang w:val="en-GB"/>
        </w:rPr>
      </w:pPr>
      <w:r>
        <w:rPr>
          <w:lang w:val="en-GB"/>
        </w:rPr>
        <w:t>Open the file</w:t>
      </w:r>
    </w:p>
    <w:p w14:paraId="525A664A" w14:textId="08694BE1" w:rsidR="005247F6" w:rsidRDefault="005247F6" w:rsidP="00C177EB">
      <w:pPr>
        <w:rPr>
          <w:lang w:val="en-GB"/>
        </w:rPr>
      </w:pPr>
    </w:p>
    <w:p w14:paraId="4E4BFCBB" w14:textId="3EE6540B" w:rsidR="007B5187" w:rsidRDefault="007B5187" w:rsidP="00C177EB">
      <w:pPr>
        <w:rPr>
          <w:lang w:val="en-GB"/>
        </w:rPr>
      </w:pPr>
    </w:p>
    <w:p w14:paraId="70C94898" w14:textId="0F83A5E8" w:rsidR="005247F6" w:rsidRDefault="005247F6" w:rsidP="00C177EB">
      <w:pPr>
        <w:rPr>
          <w:lang w:val="en-GB"/>
        </w:rPr>
      </w:pPr>
    </w:p>
    <w:p w14:paraId="1EA729DF" w14:textId="06BE5EE8" w:rsidR="005247F6" w:rsidRDefault="005247F6" w:rsidP="00C177EB">
      <w:pPr>
        <w:rPr>
          <w:lang w:val="en-GB"/>
        </w:rPr>
      </w:pPr>
    </w:p>
    <w:p w14:paraId="1DC4AB2F" w14:textId="656F2B88" w:rsidR="00282439" w:rsidRDefault="00282439" w:rsidP="00C177EB">
      <w:pPr>
        <w:rPr>
          <w:lang w:val="en-GB"/>
        </w:rPr>
      </w:pPr>
    </w:p>
    <w:p w14:paraId="077B8CC4" w14:textId="5D2414CA" w:rsidR="00282439" w:rsidRDefault="00282439" w:rsidP="00C177EB">
      <w:pPr>
        <w:rPr>
          <w:lang w:val="en-GB"/>
        </w:rPr>
      </w:pPr>
    </w:p>
    <w:p w14:paraId="44E25F14" w14:textId="0DAA81EE" w:rsidR="00282439" w:rsidRDefault="00282439" w:rsidP="00C177EB">
      <w:pPr>
        <w:rPr>
          <w:lang w:val="en-GB"/>
        </w:rPr>
      </w:pPr>
    </w:p>
    <w:p w14:paraId="20B84E27" w14:textId="2DE25F5C" w:rsidR="000566D5" w:rsidRDefault="000566D5" w:rsidP="00C177EB">
      <w:pPr>
        <w:rPr>
          <w:lang w:val="en-GB"/>
        </w:rPr>
      </w:pPr>
    </w:p>
    <w:p w14:paraId="0FE6C9CD" w14:textId="7ACB828F" w:rsidR="00282439" w:rsidRDefault="00282439" w:rsidP="00C177EB">
      <w:pPr>
        <w:rPr>
          <w:lang w:val="en-GB"/>
        </w:rPr>
      </w:pPr>
    </w:p>
    <w:p w14:paraId="3F8C21CE" w14:textId="55D72C9E" w:rsidR="00282439" w:rsidRDefault="00282439" w:rsidP="00C177EB">
      <w:pPr>
        <w:rPr>
          <w:lang w:val="en-GB"/>
        </w:rPr>
      </w:pPr>
    </w:p>
    <w:p w14:paraId="708D5613" w14:textId="4328F6A4" w:rsidR="00282439" w:rsidRDefault="00282439" w:rsidP="00C177EB">
      <w:pPr>
        <w:rPr>
          <w:lang w:val="en-GB"/>
        </w:rPr>
      </w:pPr>
    </w:p>
    <w:p w14:paraId="4EFF761F" w14:textId="77777777" w:rsidR="009C02C4" w:rsidRDefault="009C02C4" w:rsidP="00C177EB">
      <w:pPr>
        <w:rPr>
          <w:lang w:val="en-GB"/>
        </w:rPr>
      </w:pPr>
    </w:p>
    <w:p w14:paraId="36BAA04E" w14:textId="77777777" w:rsidR="009C02C4" w:rsidRDefault="009C02C4" w:rsidP="00C177EB">
      <w:pPr>
        <w:rPr>
          <w:lang w:val="en-GB"/>
        </w:rPr>
      </w:pPr>
    </w:p>
    <w:p w14:paraId="6673E15A" w14:textId="77777777" w:rsidR="00197E0F" w:rsidRDefault="00197E0F" w:rsidP="00C177EB">
      <w:pPr>
        <w:rPr>
          <w:lang w:val="en-GB"/>
        </w:rPr>
      </w:pPr>
    </w:p>
    <w:p w14:paraId="3F0161B8" w14:textId="77777777" w:rsidR="00197E0F" w:rsidRDefault="00197E0F" w:rsidP="00C177EB">
      <w:pPr>
        <w:rPr>
          <w:lang w:val="en-GB"/>
        </w:rPr>
      </w:pPr>
    </w:p>
    <w:p w14:paraId="73DAA3B1" w14:textId="71C46DCD" w:rsidR="0058517D" w:rsidRDefault="0058517D" w:rsidP="00C177EB">
      <w:pPr>
        <w:rPr>
          <w:lang w:val="en-GB"/>
        </w:rPr>
      </w:pPr>
    </w:p>
    <w:p w14:paraId="6473EBB6" w14:textId="479E920F" w:rsidR="00282439" w:rsidRDefault="0058517D" w:rsidP="00C177EB">
      <w:pPr>
        <w:pStyle w:val="ListParagraph"/>
        <w:numPr>
          <w:ilvl w:val="0"/>
          <w:numId w:val="35"/>
        </w:numPr>
        <w:rPr>
          <w:lang w:val="en-GB"/>
        </w:rPr>
      </w:pPr>
      <w:r>
        <w:rPr>
          <w:lang w:val="en-GB"/>
        </w:rPr>
        <w:t>Click on the envelope icon</w:t>
      </w:r>
    </w:p>
    <w:p w14:paraId="630B52BE" w14:textId="77777777" w:rsidR="00B110C0" w:rsidRPr="00F32D0C" w:rsidRDefault="00B110C0" w:rsidP="00B110C0">
      <w:pPr>
        <w:pStyle w:val="ListParagraph"/>
        <w:rPr>
          <w:lang w:val="en-GB"/>
        </w:rPr>
      </w:pPr>
    </w:p>
    <w:p w14:paraId="4CAAC620" w14:textId="7C679A4F" w:rsidR="00850A95" w:rsidRDefault="00567231" w:rsidP="00C177EB">
      <w:pPr>
        <w:rPr>
          <w:lang w:val="en-GB"/>
        </w:rPr>
      </w:pPr>
      <w:r>
        <w:rPr>
          <w:lang w:val="en-GB"/>
        </w:rPr>
        <w:t xml:space="preserve">If the supplier has not responded after this reminder, it’s important to proactively </w:t>
      </w:r>
      <w:r w:rsidR="00C70697">
        <w:rPr>
          <w:lang w:val="en-GB"/>
        </w:rPr>
        <w:t>contact them via telephone or</w:t>
      </w:r>
      <w:r>
        <w:rPr>
          <w:lang w:val="en-GB"/>
        </w:rPr>
        <w:t xml:space="preserve"> email to encourage </w:t>
      </w:r>
      <w:r w:rsidR="00865860">
        <w:rPr>
          <w:lang w:val="en-GB"/>
        </w:rPr>
        <w:t>them to share the technical file.</w:t>
      </w:r>
    </w:p>
    <w:p w14:paraId="36BBC4D9" w14:textId="7A0A80BC" w:rsidR="00282439" w:rsidRDefault="00282439" w:rsidP="00C177EB">
      <w:pPr>
        <w:rPr>
          <w:lang w:val="en-GB"/>
        </w:rPr>
      </w:pPr>
    </w:p>
    <w:p w14:paraId="237952C2" w14:textId="080BE7E9" w:rsidR="00463463" w:rsidRDefault="00216779" w:rsidP="00463463">
      <w:pPr>
        <w:pStyle w:val="Heading2"/>
        <w:rPr>
          <w:lang w:val="en-GB" w:eastAsia="en-GB"/>
        </w:rPr>
      </w:pPr>
      <w:bookmarkStart w:id="8" w:name="_Toc189558786"/>
      <w:r w:rsidRPr="00216779">
        <w:rPr>
          <w:noProof/>
          <w:lang w:val="en-GB" w:eastAsia="en-GB"/>
        </w:rPr>
        <w:lastRenderedPageBreak/>
        <w:drawing>
          <wp:anchor distT="0" distB="0" distL="114300" distR="114300" simplePos="0" relativeHeight="251719680" behindDoc="0" locked="0" layoutInCell="1" allowOverlap="1" wp14:anchorId="4BD03A2B" wp14:editId="39D84150">
            <wp:simplePos x="0" y="0"/>
            <wp:positionH relativeFrom="column">
              <wp:posOffset>135467</wp:posOffset>
            </wp:positionH>
            <wp:positionV relativeFrom="paragraph">
              <wp:posOffset>393065</wp:posOffset>
            </wp:positionV>
            <wp:extent cx="5731510" cy="1049020"/>
            <wp:effectExtent l="0" t="0" r="0" b="5080"/>
            <wp:wrapTopAndBottom/>
            <wp:docPr id="1121439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39071" name="Picture 1"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1049020"/>
                    </a:xfrm>
                    <a:prstGeom prst="rect">
                      <a:avLst/>
                    </a:prstGeom>
                  </pic:spPr>
                </pic:pic>
              </a:graphicData>
            </a:graphic>
            <wp14:sizeRelH relativeFrom="page">
              <wp14:pctWidth>0</wp14:pctWidth>
            </wp14:sizeRelH>
            <wp14:sizeRelV relativeFrom="page">
              <wp14:pctHeight>0</wp14:pctHeight>
            </wp14:sizeRelV>
          </wp:anchor>
        </w:drawing>
      </w:r>
      <w:r w:rsidR="00463463">
        <w:rPr>
          <w:lang w:val="en-GB" w:eastAsia="en-GB"/>
        </w:rPr>
        <w:t>Review shared file</w:t>
      </w:r>
      <w:bookmarkEnd w:id="8"/>
    </w:p>
    <w:p w14:paraId="7FEA7776" w14:textId="53EB6F61" w:rsidR="00463463" w:rsidRDefault="00463463" w:rsidP="00463463">
      <w:pPr>
        <w:pStyle w:val="ProductIPParagraph2bodytext"/>
        <w:rPr>
          <w:lang w:val="en-GB" w:eastAsia="en-GB"/>
        </w:rPr>
      </w:pPr>
    </w:p>
    <w:p w14:paraId="040CE704" w14:textId="49D8019F" w:rsidR="00DF7B31" w:rsidRDefault="00137ED5" w:rsidP="00463463">
      <w:pPr>
        <w:pStyle w:val="ProductIPParagraph2bodytext"/>
        <w:rPr>
          <w:lang w:val="en-GB" w:eastAsia="en-GB"/>
        </w:rPr>
      </w:pPr>
      <w:r>
        <w:rPr>
          <w:noProof/>
          <w:lang w:val="en-GB" w:eastAsia="en-GB"/>
        </w:rPr>
        <mc:AlternateContent>
          <mc:Choice Requires="wpg">
            <w:drawing>
              <wp:anchor distT="0" distB="0" distL="114300" distR="114300" simplePos="0" relativeHeight="251722752" behindDoc="0" locked="0" layoutInCell="1" allowOverlap="1" wp14:anchorId="40869EC0" wp14:editId="384E794C">
                <wp:simplePos x="0" y="0"/>
                <wp:positionH relativeFrom="column">
                  <wp:posOffset>93134</wp:posOffset>
                </wp:positionH>
                <wp:positionV relativeFrom="paragraph">
                  <wp:posOffset>391372</wp:posOffset>
                </wp:positionV>
                <wp:extent cx="5731510" cy="1440180"/>
                <wp:effectExtent l="0" t="0" r="0" b="0"/>
                <wp:wrapTopAndBottom/>
                <wp:docPr id="2131007827" name="Group 13"/>
                <wp:cNvGraphicFramePr/>
                <a:graphic xmlns:a="http://schemas.openxmlformats.org/drawingml/2006/main">
                  <a:graphicData uri="http://schemas.microsoft.com/office/word/2010/wordprocessingGroup">
                    <wpg:wgp>
                      <wpg:cNvGrpSpPr/>
                      <wpg:grpSpPr>
                        <a:xfrm>
                          <a:off x="0" y="0"/>
                          <a:ext cx="5731510" cy="1440180"/>
                          <a:chOff x="-59267" y="0"/>
                          <a:chExt cx="5731510" cy="1440180"/>
                        </a:xfrm>
                      </wpg:grpSpPr>
                      <pic:pic xmlns:pic="http://schemas.openxmlformats.org/drawingml/2006/picture">
                        <pic:nvPicPr>
                          <pic:cNvPr id="503791699" name="Picture 1" descr="A screenshot of a computer&#10;&#10;Description automatically generated"/>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9267" y="0"/>
                            <a:ext cx="5731510" cy="1440180"/>
                          </a:xfrm>
                          <a:prstGeom prst="rect">
                            <a:avLst/>
                          </a:prstGeom>
                        </pic:spPr>
                      </pic:pic>
                      <wps:wsp>
                        <wps:cNvPr id="215255390" name="Rectangle 12"/>
                        <wps:cNvSpPr/>
                        <wps:spPr>
                          <a:xfrm>
                            <a:off x="757766" y="397934"/>
                            <a:ext cx="936000" cy="329988"/>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5166DC" id="Group 13" o:spid="_x0000_s1026" style="position:absolute;margin-left:7.35pt;margin-top:30.8pt;width:451.3pt;height:113.4pt;z-index:251722752" coordorigin="-592" coordsize="57315,144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">
                <v:shape id="Picture 1" o:spid="_x0000_s1027" type="#_x0000_t75" alt="A screenshot of a computer&#10;&#10;Description automatically generated" style="position:absolute;left:-592;width:57314;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">
                  <v:imagedata r:id="rId35" o:title="A screenshot of a computer&#10;&#10;Description automatically generated"/>
                </v:shape>
                <v:rect id="Rectangle 12" o:spid="_x0000_s1028" style="position:absolute;left:7577;top:3979;width:9360;height:33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" filled="f" strokecolor="red" strokeweight="3pt"/>
                <w10:wrap type="topAndBottom"/>
              </v:group>
            </w:pict>
          </mc:Fallback>
        </mc:AlternateContent>
      </w:r>
      <w:r w:rsidR="00D12C75">
        <w:rPr>
          <w:lang w:val="en-GB" w:eastAsia="en-GB"/>
        </w:rPr>
        <w:t>On the Request tab you can find the shared file</w:t>
      </w:r>
    </w:p>
    <w:p w14:paraId="7CE077C3" w14:textId="731D941F" w:rsidR="00865860" w:rsidRDefault="00865860" w:rsidP="00463463">
      <w:pPr>
        <w:pStyle w:val="ProductIPParagraph2bodytext"/>
        <w:rPr>
          <w:lang w:val="en-GB" w:eastAsia="en-GB"/>
        </w:rPr>
      </w:pPr>
    </w:p>
    <w:p w14:paraId="6DDC8C64" w14:textId="4E20FDE7" w:rsidR="000C32B8" w:rsidRDefault="001F6ACD" w:rsidP="00463463">
      <w:pPr>
        <w:pStyle w:val="ProductIPParagraph2bodytext"/>
        <w:rPr>
          <w:lang w:val="en-GB" w:eastAsia="en-GB"/>
        </w:rPr>
      </w:pPr>
      <w:r w:rsidRPr="00EB57A0">
        <w:rPr>
          <w:noProof/>
          <w:lang w:val="en-GB" w:eastAsia="en-GB"/>
        </w:rPr>
        <w:drawing>
          <wp:anchor distT="0" distB="0" distL="114300" distR="114300" simplePos="0" relativeHeight="251717631" behindDoc="0" locked="0" layoutInCell="1" allowOverlap="1" wp14:anchorId="5EF909B8" wp14:editId="76D3E3D4">
            <wp:simplePos x="0" y="0"/>
            <wp:positionH relativeFrom="column">
              <wp:posOffset>41698</wp:posOffset>
            </wp:positionH>
            <wp:positionV relativeFrom="paragraph">
              <wp:posOffset>504190</wp:posOffset>
            </wp:positionV>
            <wp:extent cx="5731510" cy="1092200"/>
            <wp:effectExtent l="0" t="0" r="0" b="0"/>
            <wp:wrapTopAndBottom/>
            <wp:docPr id="1406896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9660" name="Picture 1"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092200"/>
                    </a:xfrm>
                    <a:prstGeom prst="rect">
                      <a:avLst/>
                    </a:prstGeom>
                  </pic:spPr>
                </pic:pic>
              </a:graphicData>
            </a:graphic>
            <wp14:sizeRelH relativeFrom="page">
              <wp14:pctWidth>0</wp14:pctWidth>
            </wp14:sizeRelH>
            <wp14:sizeRelV relativeFrom="page">
              <wp14:pctHeight>0</wp14:pctHeight>
            </wp14:sizeRelV>
          </wp:anchor>
        </w:drawing>
      </w:r>
      <w:r w:rsidR="000C32B8">
        <w:rPr>
          <w:lang w:val="en-GB" w:eastAsia="en-GB"/>
        </w:rPr>
        <w:t xml:space="preserve">The System will indicate if there is a difference </w:t>
      </w:r>
      <w:r>
        <w:rPr>
          <w:lang w:val="en-GB" w:eastAsia="en-GB"/>
        </w:rPr>
        <w:t>between the information in the pre-draft and the received file</w:t>
      </w:r>
    </w:p>
    <w:p w14:paraId="00BD4807" w14:textId="7BD80605" w:rsidR="00BF4F9D" w:rsidRDefault="00BF4F9D" w:rsidP="00463463">
      <w:pPr>
        <w:pStyle w:val="ProductIPParagraph2bodytext"/>
        <w:rPr>
          <w:lang w:val="en-GB" w:eastAsia="en-GB"/>
        </w:rPr>
      </w:pPr>
    </w:p>
    <w:p w14:paraId="03188797" w14:textId="5129021B" w:rsidR="00BF4F9D" w:rsidRDefault="00BF4F9D" w:rsidP="00463463">
      <w:pPr>
        <w:pStyle w:val="ProductIPParagraph2bodytext"/>
        <w:rPr>
          <w:lang w:val="en-GB" w:eastAsia="en-GB"/>
        </w:rPr>
      </w:pPr>
    </w:p>
    <w:p w14:paraId="15807B62" w14:textId="296BE494" w:rsidR="00BF4F9D" w:rsidRDefault="004B72A2" w:rsidP="00463463">
      <w:pPr>
        <w:pStyle w:val="ProductIPParagraph2bodytext"/>
        <w:rPr>
          <w:lang w:val="en-GB" w:eastAsia="en-GB"/>
        </w:rPr>
      </w:pPr>
      <w:r>
        <w:rPr>
          <w:noProof/>
          <w:lang w:val="en-GB" w:eastAsia="en-GB"/>
        </w:rPr>
        <mc:AlternateContent>
          <mc:Choice Requires="wpg">
            <w:drawing>
              <wp:anchor distT="0" distB="0" distL="114300" distR="114300" simplePos="0" relativeHeight="251748352" behindDoc="1" locked="0" layoutInCell="1" allowOverlap="1" wp14:anchorId="3F3C774B" wp14:editId="65DFB720">
                <wp:simplePos x="0" y="0"/>
                <wp:positionH relativeFrom="column">
                  <wp:posOffset>3116580</wp:posOffset>
                </wp:positionH>
                <wp:positionV relativeFrom="paragraph">
                  <wp:posOffset>16510</wp:posOffset>
                </wp:positionV>
                <wp:extent cx="2424430" cy="1829435"/>
                <wp:effectExtent l="12700" t="0" r="1270" b="24765"/>
                <wp:wrapTight wrapText="bothSides">
                  <wp:wrapPolygon edited="0">
                    <wp:start x="566" y="0"/>
                    <wp:lineTo x="566" y="16794"/>
                    <wp:lineTo x="-113" y="18893"/>
                    <wp:lineTo x="-113" y="21742"/>
                    <wp:lineTo x="7694" y="21742"/>
                    <wp:lineTo x="16859" y="21593"/>
                    <wp:lineTo x="21498" y="20843"/>
                    <wp:lineTo x="21498" y="0"/>
                    <wp:lineTo x="566" y="0"/>
                  </wp:wrapPolygon>
                </wp:wrapTight>
                <wp:docPr id="1298905323" name="Group 28"/>
                <wp:cNvGraphicFramePr/>
                <a:graphic xmlns:a="http://schemas.openxmlformats.org/drawingml/2006/main">
                  <a:graphicData uri="http://schemas.microsoft.com/office/word/2010/wordprocessingGroup">
                    <wpg:wgp>
                      <wpg:cNvGrpSpPr/>
                      <wpg:grpSpPr>
                        <a:xfrm>
                          <a:off x="0" y="0"/>
                          <a:ext cx="2424430" cy="1829435"/>
                          <a:chOff x="-84771" y="2"/>
                          <a:chExt cx="2427479" cy="1831478"/>
                        </a:xfrm>
                      </wpg:grpSpPr>
                      <pic:pic xmlns:pic="http://schemas.openxmlformats.org/drawingml/2006/picture">
                        <pic:nvPicPr>
                          <pic:cNvPr id="870221594" name="Picture 1" descr="A screenshot of a computer&#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 y="2"/>
                            <a:ext cx="2342709" cy="1767917"/>
                          </a:xfrm>
                          <a:prstGeom prst="rect">
                            <a:avLst/>
                          </a:prstGeom>
                        </pic:spPr>
                      </pic:pic>
                      <wps:wsp>
                        <wps:cNvPr id="609015934" name="Rectangle 27"/>
                        <wps:cNvSpPr/>
                        <wps:spPr>
                          <a:xfrm>
                            <a:off x="-84771" y="1615480"/>
                            <a:ext cx="828000" cy="2160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F3DD7" id="Group 28" o:spid="_x0000_s1026" style="position:absolute;margin-left:245.4pt;margin-top:1.3pt;width:190.9pt;height:144.05pt;z-index:-251568128;mso-width-relative:margin;mso-height-relative:margin" coordorigin="-847" coordsize="24274,183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">
                <v:shape id="Picture 1" o:spid="_x0000_s1027" type="#_x0000_t75" alt="A screenshot of a computer&#10;&#10;Description automatically generated" style="position:absolute;width:23427;height:176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">
                  <v:imagedata r:id="rId38" o:title="A screenshot of a computer&#10;&#10;Description automatically generated"/>
                </v:shape>
                <v:rect id="Rectangle 27" o:spid="_x0000_s1028" style="position:absolute;left:-847;top:16154;width:8279;height:2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" filled="f" strokecolor="red" strokeweight="3pt"/>
                <w10:wrap type="tight"/>
              </v:group>
            </w:pict>
          </mc:Fallback>
        </mc:AlternateContent>
      </w:r>
    </w:p>
    <w:p w14:paraId="07C5EB09" w14:textId="1B84F4CA" w:rsidR="00BF4F9D" w:rsidRDefault="00BF4F9D" w:rsidP="00463463">
      <w:pPr>
        <w:pStyle w:val="ProductIPParagraph2bodytext"/>
        <w:rPr>
          <w:lang w:val="en-GB" w:eastAsia="en-GB"/>
        </w:rPr>
      </w:pPr>
    </w:p>
    <w:p w14:paraId="11A89ECE" w14:textId="4C57F3CF" w:rsidR="00BF4F9D" w:rsidRDefault="00BF4F9D" w:rsidP="00463463">
      <w:pPr>
        <w:pStyle w:val="ProductIPParagraph2bodytext"/>
        <w:rPr>
          <w:lang w:val="en-GB" w:eastAsia="en-GB"/>
        </w:rPr>
      </w:pPr>
    </w:p>
    <w:p w14:paraId="2EFBD737" w14:textId="29CAEA5F" w:rsidR="00BF4F9D" w:rsidRDefault="00BF4F9D" w:rsidP="00463463">
      <w:pPr>
        <w:pStyle w:val="ProductIPParagraph2bodytext"/>
        <w:rPr>
          <w:lang w:val="en-GB" w:eastAsia="en-GB"/>
        </w:rPr>
      </w:pPr>
    </w:p>
    <w:p w14:paraId="4E462D7E" w14:textId="0E6A484A" w:rsidR="00BF4F9D" w:rsidRDefault="00A775DB" w:rsidP="00463463">
      <w:pPr>
        <w:pStyle w:val="ProductIPParagraph2bodytext"/>
        <w:rPr>
          <w:lang w:val="en-GB" w:eastAsia="en-GB"/>
        </w:rPr>
      </w:pPr>
      <w:r>
        <w:rPr>
          <w:lang w:val="en-GB" w:eastAsia="en-GB"/>
        </w:rPr>
        <w:t>Here</w:t>
      </w:r>
      <w:r w:rsidR="00DE1988">
        <w:rPr>
          <w:lang w:val="en-GB" w:eastAsia="en-GB"/>
        </w:rPr>
        <w:t>,</w:t>
      </w:r>
      <w:r>
        <w:rPr>
          <w:lang w:val="en-GB" w:eastAsia="en-GB"/>
        </w:rPr>
        <w:t xml:space="preserve"> you can directly </w:t>
      </w:r>
      <w:r w:rsidRPr="00BF327C">
        <w:rPr>
          <w:lang w:val="en-GB" w:eastAsia="en-GB"/>
        </w:rPr>
        <w:t>Decline</w:t>
      </w:r>
      <w:r>
        <w:rPr>
          <w:lang w:val="en-GB" w:eastAsia="en-GB"/>
        </w:rPr>
        <w:t xml:space="preserve"> the </w:t>
      </w:r>
      <w:r w:rsidR="004B72A2">
        <w:rPr>
          <w:lang w:val="en-GB" w:eastAsia="en-GB"/>
        </w:rPr>
        <w:t>technical</w:t>
      </w:r>
      <w:r w:rsidR="009F604A">
        <w:rPr>
          <w:lang w:val="en-GB" w:eastAsia="en-GB"/>
        </w:rPr>
        <w:t xml:space="preserve"> </w:t>
      </w:r>
      <w:r>
        <w:rPr>
          <w:lang w:val="en-GB" w:eastAsia="en-GB"/>
        </w:rPr>
        <w:t>file</w:t>
      </w:r>
      <w:r w:rsidR="005D7FCA">
        <w:rPr>
          <w:lang w:val="en-GB" w:eastAsia="en-GB"/>
        </w:rPr>
        <w:t xml:space="preserve"> or </w:t>
      </w:r>
      <w:r w:rsidR="00EE3479">
        <w:rPr>
          <w:lang w:val="en-GB" w:eastAsia="en-GB"/>
        </w:rPr>
        <w:t>o</w:t>
      </w:r>
      <w:r w:rsidR="005D7FCA">
        <w:rPr>
          <w:lang w:val="en-GB" w:eastAsia="en-GB"/>
        </w:rPr>
        <w:t xml:space="preserve">pen the </w:t>
      </w:r>
      <w:r w:rsidR="009F604A">
        <w:rPr>
          <w:lang w:val="en-GB" w:eastAsia="en-GB"/>
        </w:rPr>
        <w:t xml:space="preserve">technical </w:t>
      </w:r>
      <w:r w:rsidR="005D7FCA">
        <w:rPr>
          <w:lang w:val="en-GB" w:eastAsia="en-GB"/>
        </w:rPr>
        <w:t xml:space="preserve">file </w:t>
      </w:r>
      <w:r w:rsidR="00EE3479">
        <w:rPr>
          <w:lang w:val="en-GB" w:eastAsia="en-GB"/>
        </w:rPr>
        <w:t>to review it</w:t>
      </w:r>
    </w:p>
    <w:p w14:paraId="238440FB" w14:textId="3FE9BAA4" w:rsidR="007C20A4" w:rsidRDefault="007C20A4" w:rsidP="00CA4640">
      <w:pPr>
        <w:pStyle w:val="ProductIPParagraph2bodytext"/>
        <w:rPr>
          <w:lang w:val="en-GB" w:eastAsia="en-GB"/>
        </w:rPr>
      </w:pPr>
    </w:p>
    <w:p w14:paraId="74BCEEBB" w14:textId="52BCCC24" w:rsidR="00A402C6" w:rsidRDefault="00A402C6" w:rsidP="00CA4640">
      <w:pPr>
        <w:pStyle w:val="ProductIPParagraph2bodytext"/>
        <w:rPr>
          <w:lang w:val="en-GB" w:eastAsia="en-GB"/>
        </w:rPr>
      </w:pPr>
    </w:p>
    <w:p w14:paraId="46CD322B" w14:textId="11C9BB57" w:rsidR="00A402C6" w:rsidRDefault="00A402C6" w:rsidP="00CA4640">
      <w:pPr>
        <w:pStyle w:val="ProductIPParagraph2bodytext"/>
        <w:rPr>
          <w:lang w:val="en-GB" w:eastAsia="en-GB"/>
        </w:rPr>
      </w:pPr>
    </w:p>
    <w:p w14:paraId="342BC04E" w14:textId="6D68F1A2" w:rsidR="00A402C6" w:rsidRDefault="00A402C6" w:rsidP="00CA4640">
      <w:pPr>
        <w:pStyle w:val="ProductIPParagraph2bodytext"/>
        <w:rPr>
          <w:lang w:val="en-GB" w:eastAsia="en-GB"/>
        </w:rPr>
      </w:pPr>
    </w:p>
    <w:p w14:paraId="7DEA4AB2" w14:textId="0324A50B" w:rsidR="007842EA" w:rsidRDefault="00B70885" w:rsidP="00CA4640">
      <w:pPr>
        <w:pStyle w:val="ProductIPParagraph2bodytext"/>
        <w:rPr>
          <w:lang w:val="en-GB" w:eastAsia="en-GB"/>
        </w:rPr>
      </w:pPr>
      <w:r>
        <w:rPr>
          <w:noProof/>
          <w:lang w:val="en-GB" w:eastAsia="en-GB"/>
        </w:rPr>
        <w:lastRenderedPageBreak/>
        <mc:AlternateContent>
          <mc:Choice Requires="wpg">
            <w:drawing>
              <wp:anchor distT="0" distB="0" distL="114300" distR="114300" simplePos="0" relativeHeight="251772928" behindDoc="1" locked="0" layoutInCell="1" allowOverlap="1" wp14:anchorId="3989FEA6" wp14:editId="0688EE56">
                <wp:simplePos x="0" y="0"/>
                <wp:positionH relativeFrom="column">
                  <wp:posOffset>2923944</wp:posOffset>
                </wp:positionH>
                <wp:positionV relativeFrom="paragraph">
                  <wp:posOffset>128675</wp:posOffset>
                </wp:positionV>
                <wp:extent cx="3059430" cy="2691627"/>
                <wp:effectExtent l="0" t="0" r="1270" b="26670"/>
                <wp:wrapTight wrapText="bothSides">
                  <wp:wrapPolygon edited="0">
                    <wp:start x="0" y="0"/>
                    <wp:lineTo x="0" y="19775"/>
                    <wp:lineTo x="986" y="21202"/>
                    <wp:lineTo x="986" y="21712"/>
                    <wp:lineTo x="20712" y="21712"/>
                    <wp:lineTo x="20712" y="21202"/>
                    <wp:lineTo x="21519" y="19775"/>
                    <wp:lineTo x="21519" y="0"/>
                    <wp:lineTo x="0" y="0"/>
                  </wp:wrapPolygon>
                </wp:wrapTight>
                <wp:docPr id="1755222808" name="Group 20"/>
                <wp:cNvGraphicFramePr/>
                <a:graphic xmlns:a="http://schemas.openxmlformats.org/drawingml/2006/main">
                  <a:graphicData uri="http://schemas.microsoft.com/office/word/2010/wordprocessingGroup">
                    <wpg:wgp>
                      <wpg:cNvGrpSpPr/>
                      <wpg:grpSpPr>
                        <a:xfrm>
                          <a:off x="0" y="0"/>
                          <a:ext cx="3059430" cy="2691627"/>
                          <a:chOff x="0" y="0"/>
                          <a:chExt cx="3059430" cy="2691627"/>
                        </a:xfrm>
                      </wpg:grpSpPr>
                      <pic:pic xmlns:pic="http://schemas.openxmlformats.org/drawingml/2006/picture">
                        <pic:nvPicPr>
                          <pic:cNvPr id="1682841145" name="Picture 1" descr="A screenshot of a computer&#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59430" cy="2463165"/>
                          </a:xfrm>
                          <a:prstGeom prst="rect">
                            <a:avLst/>
                          </a:prstGeom>
                        </pic:spPr>
                      </pic:pic>
                      <wps:wsp>
                        <wps:cNvPr id="375323255" name="Rectangle 19"/>
                        <wps:cNvSpPr/>
                        <wps:spPr>
                          <a:xfrm>
                            <a:off x="175662" y="1606110"/>
                            <a:ext cx="2720749" cy="108551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7FC1F6" id="Group 20" o:spid="_x0000_s1026" style="position:absolute;margin-left:230.25pt;margin-top:10.15pt;width:240.9pt;height:211.95pt;z-index:-251543552" coordsize="30594,269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">
                <v:shape id="Picture 1" o:spid="_x0000_s1027" type="#_x0000_t75" alt="A screenshot of a computer&#10;&#10;Description automatically generated" style="position:absolute;width:30594;height:246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">
                  <v:imagedata r:id="rId40" o:title="A screenshot of a computer&#10;&#10;Description automatically generated"/>
                </v:shape>
                <v:rect id="Rectangle 19" o:spid="_x0000_s1028" style="position:absolute;left:1756;top:16061;width:27208;height:10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" filled="f" strokecolor="red" strokeweight="3pt"/>
                <w10:wrap type="tight"/>
              </v:group>
            </w:pict>
          </mc:Fallback>
        </mc:AlternateContent>
      </w:r>
      <w:r w:rsidR="004368DF">
        <w:rPr>
          <w:lang w:val="en-GB" w:eastAsia="en-GB"/>
        </w:rPr>
        <w:t>Open the file</w:t>
      </w:r>
      <w:r w:rsidR="00ED2C1D">
        <w:rPr>
          <w:lang w:val="en-GB" w:eastAsia="en-GB"/>
        </w:rPr>
        <w:t>.</w:t>
      </w:r>
    </w:p>
    <w:p w14:paraId="4A7A19DA" w14:textId="020AE6F6" w:rsidR="004368DF" w:rsidRDefault="004368DF" w:rsidP="00463463">
      <w:pPr>
        <w:pStyle w:val="ProductIPParagraph2bodytext"/>
        <w:rPr>
          <w:lang w:val="en-GB" w:eastAsia="en-GB"/>
        </w:rPr>
      </w:pPr>
    </w:p>
    <w:p w14:paraId="5F02C336" w14:textId="5E051EDC" w:rsidR="00DF7B31" w:rsidRDefault="00DF7B31" w:rsidP="00DF7B31">
      <w:pPr>
        <w:pStyle w:val="ProductIPParagraph2bodytext"/>
        <w:numPr>
          <w:ilvl w:val="0"/>
          <w:numId w:val="35"/>
        </w:numPr>
        <w:rPr>
          <w:lang w:val="en-GB" w:eastAsia="en-GB"/>
        </w:rPr>
      </w:pPr>
      <w:r>
        <w:rPr>
          <w:lang w:val="en-GB" w:eastAsia="en-GB"/>
        </w:rPr>
        <w:t>Review the information</w:t>
      </w:r>
    </w:p>
    <w:p w14:paraId="61A0B95F" w14:textId="5E87BB58" w:rsidR="007517DD" w:rsidRDefault="007517DD" w:rsidP="00DF7B31">
      <w:pPr>
        <w:pStyle w:val="ProductIPParagraph2bodytext"/>
        <w:numPr>
          <w:ilvl w:val="0"/>
          <w:numId w:val="35"/>
        </w:numPr>
        <w:rPr>
          <w:lang w:val="en-GB" w:eastAsia="en-GB"/>
        </w:rPr>
      </w:pPr>
      <w:r>
        <w:rPr>
          <w:lang w:val="en-GB" w:eastAsia="en-GB"/>
        </w:rPr>
        <w:t xml:space="preserve">Check the product </w:t>
      </w:r>
      <w:r w:rsidR="00EE3479">
        <w:rPr>
          <w:lang w:val="en-GB" w:eastAsia="en-GB"/>
        </w:rPr>
        <w:t>category</w:t>
      </w:r>
    </w:p>
    <w:p w14:paraId="1448E767" w14:textId="0B2EFC6B" w:rsidR="00DF7B31" w:rsidRDefault="00EE3479" w:rsidP="00EE3479">
      <w:pPr>
        <w:pStyle w:val="ProductIPParagraph2bodytext"/>
        <w:numPr>
          <w:ilvl w:val="0"/>
          <w:numId w:val="35"/>
        </w:numPr>
        <w:rPr>
          <w:lang w:val="en-GB" w:eastAsia="en-GB"/>
        </w:rPr>
      </w:pPr>
      <w:r>
        <w:rPr>
          <w:lang w:val="en-GB" w:eastAsia="en-GB"/>
        </w:rPr>
        <w:t>Check Q &amp; A</w:t>
      </w:r>
    </w:p>
    <w:p w14:paraId="39F3FF19" w14:textId="28DAB7E7" w:rsidR="00DF7B31" w:rsidRDefault="00DF7B31" w:rsidP="00463463">
      <w:pPr>
        <w:pStyle w:val="ProductIPParagraph2bodytext"/>
        <w:rPr>
          <w:lang w:val="en-GB" w:eastAsia="en-GB"/>
        </w:rPr>
      </w:pPr>
    </w:p>
    <w:p w14:paraId="76804751" w14:textId="2267DB11" w:rsidR="00EE3479" w:rsidRDefault="00C404AE" w:rsidP="00463463">
      <w:pPr>
        <w:pStyle w:val="ProductIPParagraph2bodytext"/>
        <w:rPr>
          <w:lang w:val="en-GB" w:eastAsia="en-GB"/>
        </w:rPr>
      </w:pPr>
      <w:r>
        <w:rPr>
          <w:lang w:val="en-GB" w:eastAsia="en-GB"/>
        </w:rPr>
        <w:t>This information determines the requirements on the requirements tab. Any mistake here can lead to a wrong or incomplete requirements list.</w:t>
      </w:r>
    </w:p>
    <w:p w14:paraId="4CADEA45" w14:textId="5CEE25AA" w:rsidR="00DF7B31" w:rsidRDefault="00350AAC" w:rsidP="00350AAC">
      <w:pPr>
        <w:pStyle w:val="ProductIPParagraph2bodytext"/>
        <w:numPr>
          <w:ilvl w:val="0"/>
          <w:numId w:val="35"/>
        </w:numPr>
        <w:rPr>
          <w:lang w:val="en-GB" w:eastAsia="en-GB"/>
        </w:rPr>
      </w:pPr>
      <w:r>
        <w:rPr>
          <w:lang w:val="en-GB" w:eastAsia="en-GB"/>
        </w:rPr>
        <w:t>Look at the Document</w:t>
      </w:r>
      <w:r w:rsidR="001F21C4">
        <w:rPr>
          <w:lang w:val="en-GB" w:eastAsia="en-GB"/>
        </w:rPr>
        <w:t>s</w:t>
      </w:r>
      <w:r>
        <w:rPr>
          <w:lang w:val="en-GB" w:eastAsia="en-GB"/>
        </w:rPr>
        <w:t xml:space="preserve"> tab and Requirement</w:t>
      </w:r>
      <w:r w:rsidR="001F21C4">
        <w:rPr>
          <w:lang w:val="en-GB" w:eastAsia="en-GB"/>
        </w:rPr>
        <w:t>s</w:t>
      </w:r>
      <w:r>
        <w:rPr>
          <w:lang w:val="en-GB" w:eastAsia="en-GB"/>
        </w:rPr>
        <w:t xml:space="preserve"> tab</w:t>
      </w:r>
    </w:p>
    <w:p w14:paraId="45C76458" w14:textId="77777777" w:rsidR="00BF327C" w:rsidRDefault="00BF327C" w:rsidP="00BF327C">
      <w:pPr>
        <w:pStyle w:val="ProductIPParagraph2bodytext"/>
        <w:ind w:left="720"/>
        <w:rPr>
          <w:lang w:val="en-GB" w:eastAsia="en-GB"/>
        </w:rPr>
      </w:pPr>
    </w:p>
    <w:p w14:paraId="71686DFF" w14:textId="77777777" w:rsidR="00835A97" w:rsidRDefault="00835A97" w:rsidP="00BF327C">
      <w:pPr>
        <w:pStyle w:val="ProductIPParagraph2bodytext"/>
        <w:ind w:left="720"/>
        <w:rPr>
          <w:lang w:val="en-GB" w:eastAsia="en-GB"/>
        </w:rPr>
      </w:pPr>
    </w:p>
    <w:p w14:paraId="3CECC626" w14:textId="77777777" w:rsidR="00835A97" w:rsidRDefault="00835A97" w:rsidP="00BF327C">
      <w:pPr>
        <w:pStyle w:val="ProductIPParagraph2bodytext"/>
        <w:ind w:left="720"/>
        <w:rPr>
          <w:lang w:val="en-GB" w:eastAsia="en-GB"/>
        </w:rPr>
      </w:pPr>
    </w:p>
    <w:p w14:paraId="62E470D3" w14:textId="21A93A08" w:rsidR="00AE72FD" w:rsidRDefault="00AE72FD" w:rsidP="00AE72FD">
      <w:pPr>
        <w:pStyle w:val="Heading2"/>
      </w:pPr>
      <w:bookmarkStart w:id="9" w:name="_Toc189558787"/>
      <w:r>
        <w:t>Reject the file</w:t>
      </w:r>
      <w:bookmarkEnd w:id="9"/>
    </w:p>
    <w:p w14:paraId="5C8F7DDE" w14:textId="03BADEB5" w:rsidR="00350AAC" w:rsidRDefault="00350AAC" w:rsidP="00350AAC">
      <w:pPr>
        <w:pStyle w:val="ProductIPParagraph2bodytext"/>
        <w:ind w:left="360"/>
        <w:rPr>
          <w:lang w:val="en-GB" w:eastAsia="en-GB"/>
        </w:rPr>
      </w:pPr>
      <w:r>
        <w:rPr>
          <w:lang w:val="en-GB" w:eastAsia="en-GB"/>
        </w:rPr>
        <w:t xml:space="preserve">When you find that you can’t accept the file, add </w:t>
      </w:r>
      <w:r w:rsidR="009C2448">
        <w:rPr>
          <w:lang w:val="en-GB" w:eastAsia="en-GB"/>
        </w:rPr>
        <w:t xml:space="preserve">an issue to inform your supplier </w:t>
      </w:r>
      <w:r w:rsidR="00ED2C1D">
        <w:rPr>
          <w:lang w:val="en-GB" w:eastAsia="en-GB"/>
        </w:rPr>
        <w:t xml:space="preserve">of </w:t>
      </w:r>
      <w:r w:rsidR="009C2448">
        <w:rPr>
          <w:lang w:val="en-GB" w:eastAsia="en-GB"/>
        </w:rPr>
        <w:t>what should be improved in the file.</w:t>
      </w:r>
    </w:p>
    <w:p w14:paraId="12615319" w14:textId="64E25944" w:rsidR="00DF7B31" w:rsidRDefault="008209AC" w:rsidP="008209AC">
      <w:pPr>
        <w:pStyle w:val="ProductIPParagraph2bodytext"/>
        <w:numPr>
          <w:ilvl w:val="0"/>
          <w:numId w:val="34"/>
        </w:numPr>
        <w:rPr>
          <w:lang w:val="en-GB" w:eastAsia="en-GB"/>
        </w:rPr>
      </w:pPr>
      <w:r>
        <w:rPr>
          <w:lang w:val="en-GB" w:eastAsia="en-GB"/>
        </w:rPr>
        <w:t>Go to the Issue</w:t>
      </w:r>
      <w:r w:rsidR="001827FA">
        <w:rPr>
          <w:lang w:val="en-GB" w:eastAsia="en-GB"/>
        </w:rPr>
        <w:t>s</w:t>
      </w:r>
      <w:r>
        <w:rPr>
          <w:lang w:val="en-GB" w:eastAsia="en-GB"/>
        </w:rPr>
        <w:t xml:space="preserve"> tab</w:t>
      </w:r>
    </w:p>
    <w:p w14:paraId="73380E3A" w14:textId="36DD55FB" w:rsidR="008209AC" w:rsidRDefault="008209AC" w:rsidP="008209AC">
      <w:pPr>
        <w:pStyle w:val="ProductIPParagraph2bodytext"/>
        <w:numPr>
          <w:ilvl w:val="0"/>
          <w:numId w:val="34"/>
        </w:numPr>
        <w:rPr>
          <w:lang w:val="en-GB" w:eastAsia="en-GB"/>
        </w:rPr>
      </w:pPr>
      <w:r>
        <w:rPr>
          <w:lang w:val="en-GB" w:eastAsia="en-GB"/>
        </w:rPr>
        <w:t>Add issue</w:t>
      </w:r>
    </w:p>
    <w:p w14:paraId="32C966D1" w14:textId="7963ED73" w:rsidR="00DF7B31" w:rsidRDefault="008209AC" w:rsidP="00463463">
      <w:pPr>
        <w:pStyle w:val="ProductIPParagraph2bodytext"/>
        <w:rPr>
          <w:lang w:val="en-GB" w:eastAsia="en-GB"/>
        </w:rPr>
      </w:pPr>
      <w:r w:rsidRPr="00FC6ED8">
        <w:rPr>
          <w:noProof/>
          <w:lang w:val="en-GB" w:eastAsia="en-GB"/>
        </w:rPr>
        <w:drawing>
          <wp:anchor distT="0" distB="0" distL="114300" distR="114300" simplePos="0" relativeHeight="251716608" behindDoc="0" locked="0" layoutInCell="1" allowOverlap="1" wp14:anchorId="447B1BDF" wp14:editId="1B5A6B52">
            <wp:simplePos x="0" y="0"/>
            <wp:positionH relativeFrom="column">
              <wp:posOffset>126365</wp:posOffset>
            </wp:positionH>
            <wp:positionV relativeFrom="paragraph">
              <wp:posOffset>198755</wp:posOffset>
            </wp:positionV>
            <wp:extent cx="5731510" cy="937260"/>
            <wp:effectExtent l="0" t="0" r="0" b="2540"/>
            <wp:wrapTopAndBottom/>
            <wp:docPr id="9489783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78368" name="Picture 1"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937260"/>
                    </a:xfrm>
                    <a:prstGeom prst="rect">
                      <a:avLst/>
                    </a:prstGeom>
                  </pic:spPr>
                </pic:pic>
              </a:graphicData>
            </a:graphic>
            <wp14:sizeRelH relativeFrom="page">
              <wp14:pctWidth>0</wp14:pctWidth>
            </wp14:sizeRelH>
            <wp14:sizeRelV relativeFrom="page">
              <wp14:pctHeight>0</wp14:pctHeight>
            </wp14:sizeRelV>
          </wp:anchor>
        </w:drawing>
      </w:r>
    </w:p>
    <w:p w14:paraId="74689003" w14:textId="4C24DBD7" w:rsidR="00FC6ED8" w:rsidRDefault="00E46540" w:rsidP="00463463">
      <w:pPr>
        <w:pStyle w:val="ProductIPParagraph2bodytext"/>
        <w:rPr>
          <w:lang w:val="en-GB" w:eastAsia="en-GB"/>
        </w:rPr>
      </w:pPr>
      <w:r>
        <w:rPr>
          <w:noProof/>
          <w:lang w:val="en-GB" w:eastAsia="en-GB"/>
        </w:rPr>
        <mc:AlternateContent>
          <mc:Choice Requires="wpg">
            <w:drawing>
              <wp:anchor distT="0" distB="0" distL="114300" distR="114300" simplePos="0" relativeHeight="251727872" behindDoc="1" locked="0" layoutInCell="1" allowOverlap="1" wp14:anchorId="131989EC" wp14:editId="35902D48">
                <wp:simplePos x="0" y="0"/>
                <wp:positionH relativeFrom="column">
                  <wp:posOffset>2988522</wp:posOffset>
                </wp:positionH>
                <wp:positionV relativeFrom="paragraph">
                  <wp:posOffset>141182</wp:posOffset>
                </wp:positionV>
                <wp:extent cx="2728595" cy="1948180"/>
                <wp:effectExtent l="0" t="0" r="1905" b="0"/>
                <wp:wrapTight wrapText="bothSides">
                  <wp:wrapPolygon edited="0">
                    <wp:start x="0" y="0"/>
                    <wp:lineTo x="0" y="21403"/>
                    <wp:lineTo x="21515" y="21403"/>
                    <wp:lineTo x="21515" y="0"/>
                    <wp:lineTo x="0" y="0"/>
                  </wp:wrapPolygon>
                </wp:wrapTight>
                <wp:docPr id="609647978" name="Group 15"/>
                <wp:cNvGraphicFramePr/>
                <a:graphic xmlns:a="http://schemas.openxmlformats.org/drawingml/2006/main">
                  <a:graphicData uri="http://schemas.microsoft.com/office/word/2010/wordprocessingGroup">
                    <wpg:wgp>
                      <wpg:cNvGrpSpPr/>
                      <wpg:grpSpPr>
                        <a:xfrm>
                          <a:off x="0" y="0"/>
                          <a:ext cx="2728595" cy="1948180"/>
                          <a:chOff x="0" y="0"/>
                          <a:chExt cx="2728595" cy="1948180"/>
                        </a:xfrm>
                      </wpg:grpSpPr>
                      <pic:pic xmlns:pic="http://schemas.openxmlformats.org/drawingml/2006/picture">
                        <pic:nvPicPr>
                          <pic:cNvPr id="237131087" name="Picture 1" descr="A screenshot of a computer&#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28595" cy="1948180"/>
                          </a:xfrm>
                          <a:prstGeom prst="rect">
                            <a:avLst/>
                          </a:prstGeom>
                        </pic:spPr>
                      </pic:pic>
                      <wps:wsp>
                        <wps:cNvPr id="2032417050" name="Rectangle 14"/>
                        <wps:cNvSpPr/>
                        <wps:spPr>
                          <a:xfrm>
                            <a:off x="965200" y="364067"/>
                            <a:ext cx="1368000" cy="252000"/>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508B75" w14:textId="3B8F15E5" w:rsidR="004D1AB1" w:rsidRPr="00E46540" w:rsidRDefault="00E46540" w:rsidP="004D1AB1">
                              <w:pPr>
                                <w:jc w:val="center"/>
                                <w:rPr>
                                  <w:color w:val="000000" w:themeColor="text1"/>
                                  <w:sz w:val="20"/>
                                  <w:szCs w:val="20"/>
                                  <w:lang w:val="en-US"/>
                                </w:rPr>
                              </w:pPr>
                              <w:r w:rsidRPr="00E46540">
                                <w:rPr>
                                  <w:color w:val="000000" w:themeColor="text1"/>
                                  <w:sz w:val="20"/>
                                  <w:szCs w:val="20"/>
                                  <w:lang w:val="en-US"/>
                                </w:rPr>
                                <w:t>S</w:t>
                              </w:r>
                              <w:r w:rsidR="004D1AB1" w:rsidRPr="00E46540">
                                <w:rPr>
                                  <w:color w:val="000000" w:themeColor="text1"/>
                                  <w:sz w:val="20"/>
                                  <w:szCs w:val="20"/>
                                  <w:lang w:val="en-US"/>
                                </w:rPr>
                                <w:t>upplier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1989EC" id="Group 15" o:spid="_x0000_s1026" style="position:absolute;margin-left:235.3pt;margin-top:11.1pt;width:214.85pt;height:153.4pt;z-index:-251588608" coordsize="27285,194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width:27285;height:194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">
                  <v:imagedata r:id="rId43" o:title="A screenshot of a computer&#10;&#10;Description automatically generated"/>
                </v:shape>
                <v:rect id="Rectangle 14" o:spid="_x0000_s1028" style="position:absolute;left:9652;top:3640;width:1368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" fillcolor="#e7e6e6 [3214]" strokecolor="black [3213]" strokeweight="1pt">
                  <v:textbox>
                    <w:txbxContent>
                      <w:p w14:paraId="40508B75" w14:textId="3B8F15E5" w:rsidR="004D1AB1" w:rsidRPr="00E46540" w:rsidRDefault="00E46540" w:rsidP="004D1AB1">
                        <w:pPr>
                          <w:jc w:val="center"/>
                          <w:rPr>
                            <w:color w:val="000000" w:themeColor="text1"/>
                            <w:sz w:val="20"/>
                            <w:szCs w:val="20"/>
                            <w:lang w:val="en-US"/>
                          </w:rPr>
                        </w:pPr>
                        <w:r w:rsidRPr="00E46540">
                          <w:rPr>
                            <w:color w:val="000000" w:themeColor="text1"/>
                            <w:sz w:val="20"/>
                            <w:szCs w:val="20"/>
                            <w:lang w:val="en-US"/>
                          </w:rPr>
                          <w:t>S</w:t>
                        </w:r>
                        <w:r w:rsidR="004D1AB1" w:rsidRPr="00E46540">
                          <w:rPr>
                            <w:color w:val="000000" w:themeColor="text1"/>
                            <w:sz w:val="20"/>
                            <w:szCs w:val="20"/>
                            <w:lang w:val="en-US"/>
                          </w:rPr>
                          <w:t>upplier info</w:t>
                        </w:r>
                      </w:p>
                    </w:txbxContent>
                  </v:textbox>
                </v:rect>
                <w10:wrap type="tight"/>
              </v:group>
            </w:pict>
          </mc:Fallback>
        </mc:AlternateContent>
      </w:r>
    </w:p>
    <w:p w14:paraId="15CE3947" w14:textId="1E95DB6B" w:rsidR="00FC6ED8" w:rsidRDefault="00BB241E" w:rsidP="00DE636D">
      <w:pPr>
        <w:pStyle w:val="ProductIPParagraph2bodytext"/>
        <w:rPr>
          <w:lang w:val="en-GB" w:eastAsia="en-GB"/>
        </w:rPr>
      </w:pPr>
      <w:r>
        <w:rPr>
          <w:lang w:val="en-GB" w:eastAsia="en-GB"/>
        </w:rPr>
        <w:t>When you assi</w:t>
      </w:r>
      <w:r w:rsidR="00ED2C1D">
        <w:rPr>
          <w:lang w:val="en-GB" w:eastAsia="en-GB"/>
        </w:rPr>
        <w:t>gn the issue to the supplier,</w:t>
      </w:r>
      <w:r>
        <w:rPr>
          <w:lang w:val="en-GB" w:eastAsia="en-GB"/>
        </w:rPr>
        <w:t xml:space="preserve"> </w:t>
      </w:r>
      <w:r w:rsidR="00C43FCE">
        <w:rPr>
          <w:lang w:val="en-GB" w:eastAsia="en-GB"/>
        </w:rPr>
        <w:t>it will be added to his issue</w:t>
      </w:r>
      <w:r w:rsidR="00D65C70">
        <w:rPr>
          <w:lang w:val="en-GB" w:eastAsia="en-GB"/>
        </w:rPr>
        <w:t>s</w:t>
      </w:r>
      <w:r w:rsidR="00C43FCE">
        <w:rPr>
          <w:lang w:val="en-GB" w:eastAsia="en-GB"/>
        </w:rPr>
        <w:t xml:space="preserve"> list in his account. </w:t>
      </w:r>
      <w:r w:rsidR="00D65C70">
        <w:rPr>
          <w:lang w:val="en-GB" w:eastAsia="en-GB"/>
        </w:rPr>
        <w:t>And your supplier will receive an email.</w:t>
      </w:r>
    </w:p>
    <w:p w14:paraId="292F0F49" w14:textId="54333663" w:rsidR="00FC6ED8" w:rsidRDefault="00FC6ED8" w:rsidP="00463463">
      <w:pPr>
        <w:pStyle w:val="ProductIPParagraph2bodytext"/>
        <w:rPr>
          <w:lang w:val="en-GB" w:eastAsia="en-GB"/>
        </w:rPr>
      </w:pPr>
    </w:p>
    <w:p w14:paraId="50D13E30" w14:textId="5893CB1C" w:rsidR="00FC6ED8" w:rsidRDefault="00FC6ED8" w:rsidP="00463463">
      <w:pPr>
        <w:pStyle w:val="ProductIPParagraph2bodytext"/>
        <w:rPr>
          <w:lang w:val="en-GB" w:eastAsia="en-GB"/>
        </w:rPr>
      </w:pPr>
    </w:p>
    <w:p w14:paraId="29563E12" w14:textId="77777777" w:rsidR="002F106E" w:rsidRDefault="002F106E" w:rsidP="00463463">
      <w:pPr>
        <w:pStyle w:val="ProductIPParagraph2bodytext"/>
        <w:rPr>
          <w:lang w:val="en-GB" w:eastAsia="en-GB"/>
        </w:rPr>
      </w:pPr>
    </w:p>
    <w:p w14:paraId="207494E8" w14:textId="77777777" w:rsidR="00952FD6" w:rsidRDefault="00952FD6" w:rsidP="00463463">
      <w:pPr>
        <w:pStyle w:val="ProductIPParagraph2bodytext"/>
        <w:rPr>
          <w:lang w:val="en-GB" w:eastAsia="en-GB"/>
        </w:rPr>
      </w:pPr>
    </w:p>
    <w:p w14:paraId="4076C5D9" w14:textId="77777777" w:rsidR="00952FD6" w:rsidRDefault="00952FD6" w:rsidP="00463463">
      <w:pPr>
        <w:pStyle w:val="ProductIPParagraph2bodytext"/>
        <w:rPr>
          <w:lang w:val="en-GB" w:eastAsia="en-GB"/>
        </w:rPr>
      </w:pPr>
    </w:p>
    <w:p w14:paraId="453D3652" w14:textId="77777777" w:rsidR="00D65C70" w:rsidRDefault="00D65C70" w:rsidP="00463463">
      <w:pPr>
        <w:pStyle w:val="ProductIPParagraph2bodytext"/>
        <w:rPr>
          <w:lang w:val="en-GB" w:eastAsia="en-GB"/>
        </w:rPr>
      </w:pPr>
    </w:p>
    <w:p w14:paraId="396FE33F" w14:textId="1D442831" w:rsidR="002F106E" w:rsidRDefault="002F106E" w:rsidP="00463463">
      <w:pPr>
        <w:pStyle w:val="ProductIPParagraph2bodytext"/>
        <w:rPr>
          <w:lang w:val="en-GB" w:eastAsia="en-GB"/>
        </w:rPr>
      </w:pPr>
    </w:p>
    <w:p w14:paraId="7E83B3BD" w14:textId="48F6EED7" w:rsidR="002F106E" w:rsidRDefault="0025487F" w:rsidP="0025487F">
      <w:pPr>
        <w:pStyle w:val="ProductIPParagraph2bodytext"/>
        <w:numPr>
          <w:ilvl w:val="0"/>
          <w:numId w:val="34"/>
        </w:numPr>
        <w:rPr>
          <w:lang w:val="en-GB" w:eastAsia="en-GB"/>
        </w:rPr>
      </w:pPr>
      <w:r>
        <w:rPr>
          <w:lang w:val="en-GB" w:eastAsia="en-GB"/>
        </w:rPr>
        <w:t>Decline the file</w:t>
      </w:r>
    </w:p>
    <w:p w14:paraId="149B7A77" w14:textId="41BB685F" w:rsidR="002F106E" w:rsidRDefault="00F87848" w:rsidP="00463463">
      <w:pPr>
        <w:pStyle w:val="ProductIPParagraph2bodytext"/>
        <w:rPr>
          <w:lang w:val="en-GB" w:eastAsia="en-GB"/>
        </w:rPr>
      </w:pPr>
      <w:r>
        <w:rPr>
          <w:noProof/>
          <w:lang w:val="en-GB" w:eastAsia="en-GB"/>
        </w:rPr>
        <w:lastRenderedPageBreak/>
        <mc:AlternateContent>
          <mc:Choice Requires="wpg">
            <w:drawing>
              <wp:anchor distT="0" distB="0" distL="114300" distR="114300" simplePos="0" relativeHeight="251731968" behindDoc="1" locked="0" layoutInCell="1" allowOverlap="1" wp14:anchorId="4C9BA1BF" wp14:editId="7725E05F">
                <wp:simplePos x="0" y="0"/>
                <wp:positionH relativeFrom="column">
                  <wp:posOffset>93133</wp:posOffset>
                </wp:positionH>
                <wp:positionV relativeFrom="paragraph">
                  <wp:posOffset>56938</wp:posOffset>
                </wp:positionV>
                <wp:extent cx="5731510" cy="1802765"/>
                <wp:effectExtent l="0" t="12700" r="0" b="635"/>
                <wp:wrapTight wrapText="bothSides">
                  <wp:wrapPolygon edited="0">
                    <wp:start x="4403" y="-152"/>
                    <wp:lineTo x="0" y="1065"/>
                    <wp:lineTo x="0" y="21455"/>
                    <wp:lineTo x="21538" y="21455"/>
                    <wp:lineTo x="21538" y="1065"/>
                    <wp:lineTo x="4595" y="-152"/>
                    <wp:lineTo x="4403" y="-152"/>
                  </wp:wrapPolygon>
                </wp:wrapTight>
                <wp:docPr id="1821183675" name="Group 18"/>
                <wp:cNvGraphicFramePr/>
                <a:graphic xmlns:a="http://schemas.openxmlformats.org/drawingml/2006/main">
                  <a:graphicData uri="http://schemas.microsoft.com/office/word/2010/wordprocessingGroup">
                    <wpg:wgp>
                      <wpg:cNvGrpSpPr/>
                      <wpg:grpSpPr>
                        <a:xfrm>
                          <a:off x="0" y="0"/>
                          <a:ext cx="5731510" cy="1802765"/>
                          <a:chOff x="0" y="0"/>
                          <a:chExt cx="5731510" cy="1802765"/>
                        </a:xfrm>
                      </wpg:grpSpPr>
                      <pic:pic xmlns:pic="http://schemas.openxmlformats.org/drawingml/2006/picture">
                        <pic:nvPicPr>
                          <pic:cNvPr id="247274113" name="Picture 1" descr="A screenshot of a computer&#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114300"/>
                            <a:ext cx="5731510" cy="1688465"/>
                          </a:xfrm>
                          <a:prstGeom prst="rect">
                            <a:avLst/>
                          </a:prstGeom>
                        </pic:spPr>
                      </pic:pic>
                      <wps:wsp>
                        <wps:cNvPr id="1993014857" name="Rectangle 16"/>
                        <wps:cNvSpPr/>
                        <wps:spPr>
                          <a:xfrm>
                            <a:off x="1460500" y="50800"/>
                            <a:ext cx="584200" cy="3048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151064" name="Right Arrow 17"/>
                        <wps:cNvSpPr/>
                        <wps:spPr>
                          <a:xfrm>
                            <a:off x="914400" y="0"/>
                            <a:ext cx="455507" cy="359834"/>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6D323A" id="Group 18" o:spid="_x0000_s1026" style="position:absolute;margin-left:7.35pt;margin-top:4.5pt;width:451.3pt;height:141.95pt;z-index:-251584512" coordsize="57315,180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">
                <v:shape id="Picture 1" o:spid="_x0000_s1027" type="#_x0000_t75" alt="A screenshot of a computer&#10;&#10;Description automatically generated" style="position:absolute;top:1143;width:57315;height:16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">
                  <v:imagedata r:id="rId45" o:title="A screenshot of a computer&#10;&#10;Description automatically generated"/>
                </v:shape>
                <v:rect id="Rectangle 16" o:spid="_x0000_s1028" style="position:absolute;left:14605;top:508;width:5842;height:30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" filled="f" strokecolor="red" strokeweight="3pt"/>
                <v:shape id="Right Arrow 17" o:spid="_x0000_s1029" type="#_x0000_t13" style="position:absolute;left:9144;width:4555;height:35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" adj="13068" fillcolor="#4472c4 [3204]" strokecolor="#09101d [484]" strokeweight="1pt"/>
                <w10:wrap type="tight"/>
              </v:group>
            </w:pict>
          </mc:Fallback>
        </mc:AlternateContent>
      </w:r>
    </w:p>
    <w:p w14:paraId="371273A9" w14:textId="2C68071A" w:rsidR="002F106E" w:rsidRDefault="00F555C6" w:rsidP="00463463">
      <w:pPr>
        <w:pStyle w:val="ProductIPParagraph2bodytext"/>
        <w:rPr>
          <w:lang w:val="en-GB" w:eastAsia="en-GB"/>
        </w:rPr>
      </w:pPr>
      <w:r>
        <w:rPr>
          <w:noProof/>
        </w:rPr>
        <w:drawing>
          <wp:anchor distT="0" distB="0" distL="114300" distR="114300" simplePos="0" relativeHeight="251764736" behindDoc="1" locked="0" layoutInCell="1" allowOverlap="1" wp14:anchorId="36B8FE59" wp14:editId="5850684E">
            <wp:simplePos x="0" y="0"/>
            <wp:positionH relativeFrom="column">
              <wp:posOffset>3487273</wp:posOffset>
            </wp:positionH>
            <wp:positionV relativeFrom="paragraph">
              <wp:posOffset>101600</wp:posOffset>
            </wp:positionV>
            <wp:extent cx="2299202" cy="1606507"/>
            <wp:effectExtent l="0" t="0" r="0" b="0"/>
            <wp:wrapTight wrapText="bothSides">
              <wp:wrapPolygon edited="0">
                <wp:start x="0" y="0"/>
                <wp:lineTo x="0" y="21352"/>
                <wp:lineTo x="21481" y="21352"/>
                <wp:lineTo x="21481" y="0"/>
                <wp:lineTo x="0" y="0"/>
              </wp:wrapPolygon>
            </wp:wrapTight>
            <wp:docPr id="15661537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53717" name="Picture 1" descr="A screenshot of a computer&#10;&#10;Description automatically generated"/>
                    <pic:cNvPicPr>
                      <a:picLocks noChangeAspect="1"/>
                    </pic:cNvPicPr>
                  </pic:nvPicPr>
                  <pic:blipFill rotWithShape="1">
                    <a:blip r:embed="rId46" cstate="print">
                      <a:extLst>
                        <a:ext uri="{28A0092B-C50C-407E-A947-70E740481C1C}">
                          <a14:useLocalDpi xmlns:a14="http://schemas.microsoft.com/office/drawing/2010/main" val="0"/>
                        </a:ext>
                      </a:extLst>
                    </a:blip>
                    <a:srcRect t="-1" r="54529" b="2"/>
                    <a:stretch/>
                  </pic:blipFill>
                  <pic:spPr>
                    <a:xfrm>
                      <a:off x="0" y="0"/>
                      <a:ext cx="2299202" cy="1606507"/>
                    </a:xfrm>
                    <a:prstGeom prst="rect">
                      <a:avLst/>
                    </a:prstGeom>
                  </pic:spPr>
                </pic:pic>
              </a:graphicData>
            </a:graphic>
            <wp14:sizeRelH relativeFrom="margin">
              <wp14:pctWidth>0</wp14:pctWidth>
            </wp14:sizeRelH>
            <wp14:sizeRelV relativeFrom="margin">
              <wp14:pctHeight>0</wp14:pctHeight>
            </wp14:sizeRelV>
          </wp:anchor>
        </w:drawing>
      </w:r>
    </w:p>
    <w:p w14:paraId="6974D8D4" w14:textId="2636DBC0" w:rsidR="006736AB" w:rsidRDefault="006736AB" w:rsidP="000A5EA1">
      <w:pPr>
        <w:pStyle w:val="ProductIPParagraph2bodytext"/>
        <w:rPr>
          <w:lang w:val="en-GB" w:eastAsia="en-GB"/>
        </w:rPr>
      </w:pPr>
      <w:r>
        <w:rPr>
          <w:lang w:val="en-GB" w:eastAsia="en-GB"/>
        </w:rPr>
        <w:t>Your supplier will receive this as an emai</w:t>
      </w:r>
      <w:r w:rsidR="00F555C6">
        <w:rPr>
          <w:lang w:val="en-GB" w:eastAsia="en-GB"/>
        </w:rPr>
        <w:t>l</w:t>
      </w:r>
      <w:r w:rsidR="008B1F58">
        <w:rPr>
          <w:lang w:val="en-GB" w:eastAsia="en-GB"/>
        </w:rPr>
        <w:t>.</w:t>
      </w:r>
    </w:p>
    <w:p w14:paraId="11151EB4" w14:textId="5DC47FB5" w:rsidR="00F555C6" w:rsidRDefault="00C62179" w:rsidP="000A5EA1">
      <w:pPr>
        <w:pStyle w:val="ProductIPParagraph2bodytext"/>
        <w:rPr>
          <w:lang w:val="en-GB" w:eastAsia="en-GB"/>
        </w:rPr>
      </w:pPr>
      <w:r>
        <w:rPr>
          <w:lang w:val="en-GB" w:eastAsia="en-GB"/>
        </w:rPr>
        <w:t xml:space="preserve">The file is no longer </w:t>
      </w:r>
      <w:r w:rsidR="00962E93">
        <w:rPr>
          <w:lang w:val="en-GB" w:eastAsia="en-GB"/>
        </w:rPr>
        <w:t>accessible</w:t>
      </w:r>
      <w:r>
        <w:rPr>
          <w:lang w:val="en-GB" w:eastAsia="en-GB"/>
        </w:rPr>
        <w:t xml:space="preserve"> for you and can be found on </w:t>
      </w:r>
    </w:p>
    <w:p w14:paraId="4F0B60E7" w14:textId="21990ADA" w:rsidR="00C62179" w:rsidRDefault="00C62179" w:rsidP="000A5EA1">
      <w:pPr>
        <w:pStyle w:val="ProductIPParagraph2bodytext"/>
        <w:rPr>
          <w:lang w:val="en-GB" w:eastAsia="en-GB"/>
        </w:rPr>
      </w:pPr>
      <w:r>
        <w:rPr>
          <w:lang w:val="en-GB" w:eastAsia="en-GB"/>
        </w:rPr>
        <w:t xml:space="preserve">the </w:t>
      </w:r>
      <w:r w:rsidR="00A00539">
        <w:rPr>
          <w:lang w:val="en-GB" w:eastAsia="en-GB"/>
        </w:rPr>
        <w:t xml:space="preserve">tab </w:t>
      </w:r>
      <w:r>
        <w:rPr>
          <w:lang w:val="en-GB" w:eastAsia="en-GB"/>
        </w:rPr>
        <w:t>declined</w:t>
      </w:r>
      <w:r w:rsidR="000324A5">
        <w:rPr>
          <w:lang w:val="en-GB" w:eastAsia="en-GB"/>
        </w:rPr>
        <w:t xml:space="preserve"> shared files</w:t>
      </w:r>
      <w:r w:rsidR="008B1F58">
        <w:rPr>
          <w:lang w:val="en-GB" w:eastAsia="en-GB"/>
        </w:rPr>
        <w:t>.</w:t>
      </w:r>
    </w:p>
    <w:p w14:paraId="08696FE4" w14:textId="1A1A2CA1" w:rsidR="00F555C6" w:rsidRDefault="00F555C6" w:rsidP="000A5EA1">
      <w:pPr>
        <w:pStyle w:val="ProductIPParagraph2bodytext"/>
        <w:rPr>
          <w:lang w:val="en-GB" w:eastAsia="en-GB"/>
        </w:rPr>
      </w:pPr>
    </w:p>
    <w:p w14:paraId="3585EFB6" w14:textId="1F208F22" w:rsidR="00F555C6" w:rsidRDefault="00F555C6" w:rsidP="000A5EA1">
      <w:pPr>
        <w:pStyle w:val="ProductIPParagraph2bodytext"/>
        <w:rPr>
          <w:lang w:val="en-GB" w:eastAsia="en-GB"/>
        </w:rPr>
      </w:pPr>
    </w:p>
    <w:p w14:paraId="62254625" w14:textId="77777777" w:rsidR="00F555C6" w:rsidRDefault="00F555C6" w:rsidP="000A5EA1">
      <w:pPr>
        <w:pStyle w:val="ProductIPParagraph2bodytext"/>
        <w:rPr>
          <w:lang w:val="en-GB" w:eastAsia="en-GB"/>
        </w:rPr>
      </w:pPr>
    </w:p>
    <w:p w14:paraId="7B14F30C" w14:textId="77777777" w:rsidR="00F555C6" w:rsidRDefault="00F555C6" w:rsidP="000A5EA1">
      <w:pPr>
        <w:pStyle w:val="ProductIPParagraph2bodytext"/>
        <w:rPr>
          <w:lang w:val="en-GB" w:eastAsia="en-GB"/>
        </w:rPr>
      </w:pPr>
    </w:p>
    <w:p w14:paraId="6A384817" w14:textId="6F8A21EC" w:rsidR="00F555C6" w:rsidRDefault="00F555C6" w:rsidP="000A5EA1">
      <w:pPr>
        <w:pStyle w:val="ProductIPParagraph2bodytext"/>
        <w:rPr>
          <w:lang w:val="en-GB" w:eastAsia="en-GB"/>
        </w:rPr>
      </w:pPr>
      <w:r w:rsidRPr="00C62179">
        <w:rPr>
          <w:noProof/>
          <w:lang w:val="en-GB" w:eastAsia="en-GB"/>
        </w:rPr>
        <w:drawing>
          <wp:anchor distT="0" distB="0" distL="114300" distR="114300" simplePos="0" relativeHeight="251762688" behindDoc="1" locked="0" layoutInCell="1" allowOverlap="1" wp14:anchorId="5CF2D92E" wp14:editId="06AC3B0B">
            <wp:simplePos x="0" y="0"/>
            <wp:positionH relativeFrom="column">
              <wp:posOffset>132080</wp:posOffset>
            </wp:positionH>
            <wp:positionV relativeFrom="paragraph">
              <wp:posOffset>281852</wp:posOffset>
            </wp:positionV>
            <wp:extent cx="5731510" cy="1699895"/>
            <wp:effectExtent l="0" t="0" r="0" b="1905"/>
            <wp:wrapTight wrapText="bothSides">
              <wp:wrapPolygon edited="0">
                <wp:start x="0" y="0"/>
                <wp:lineTo x="0" y="21463"/>
                <wp:lineTo x="21538" y="21463"/>
                <wp:lineTo x="21538" y="0"/>
                <wp:lineTo x="0" y="0"/>
              </wp:wrapPolygon>
            </wp:wrapTight>
            <wp:docPr id="9168738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73842" name="Picture 1"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1699895"/>
                    </a:xfrm>
                    <a:prstGeom prst="rect">
                      <a:avLst/>
                    </a:prstGeom>
                  </pic:spPr>
                </pic:pic>
              </a:graphicData>
            </a:graphic>
            <wp14:sizeRelH relativeFrom="page">
              <wp14:pctWidth>0</wp14:pctWidth>
            </wp14:sizeRelH>
            <wp14:sizeRelV relativeFrom="page">
              <wp14:pctHeight>0</wp14:pctHeight>
            </wp14:sizeRelV>
          </wp:anchor>
        </w:drawing>
      </w:r>
    </w:p>
    <w:p w14:paraId="08F7D4D3" w14:textId="2316416A" w:rsidR="00F555C6" w:rsidRDefault="00F555C6" w:rsidP="000A5EA1">
      <w:pPr>
        <w:pStyle w:val="ProductIPParagraph2bodytext"/>
        <w:rPr>
          <w:lang w:val="en-GB" w:eastAsia="en-GB"/>
        </w:rPr>
      </w:pPr>
    </w:p>
    <w:p w14:paraId="24457335" w14:textId="77777777" w:rsidR="00220063" w:rsidRDefault="00AA4B9F" w:rsidP="000A5EA1">
      <w:pPr>
        <w:pStyle w:val="ProductIPParagraph2bodytext"/>
        <w:rPr>
          <w:lang w:val="en-GB" w:eastAsia="en-GB"/>
        </w:rPr>
      </w:pPr>
      <w:r>
        <w:rPr>
          <w:lang w:val="en-GB" w:eastAsia="en-GB"/>
        </w:rPr>
        <w:t>When you decline the technical file that your supplier</w:t>
      </w:r>
      <w:r w:rsidR="00E83EBA">
        <w:rPr>
          <w:lang w:val="en-GB" w:eastAsia="en-GB"/>
        </w:rPr>
        <w:t xml:space="preserve"> has</w:t>
      </w:r>
      <w:r>
        <w:rPr>
          <w:lang w:val="en-GB" w:eastAsia="en-GB"/>
        </w:rPr>
        <w:t xml:space="preserve"> shared</w:t>
      </w:r>
      <w:r w:rsidR="00E83EBA">
        <w:rPr>
          <w:lang w:val="en-GB" w:eastAsia="en-GB"/>
        </w:rPr>
        <w:t>, t</w:t>
      </w:r>
      <w:r w:rsidR="00D86A01">
        <w:rPr>
          <w:lang w:val="en-GB" w:eastAsia="en-GB"/>
        </w:rPr>
        <w:t xml:space="preserve">he </w:t>
      </w:r>
      <w:r w:rsidR="00131214">
        <w:rPr>
          <w:lang w:val="en-GB" w:eastAsia="en-GB"/>
        </w:rPr>
        <w:t>s</w:t>
      </w:r>
      <w:r w:rsidR="00D86A01">
        <w:rPr>
          <w:lang w:val="en-GB" w:eastAsia="en-GB"/>
        </w:rPr>
        <w:t xml:space="preserve">tatus </w:t>
      </w:r>
      <w:r w:rsidR="00131214">
        <w:rPr>
          <w:lang w:val="en-GB" w:eastAsia="en-GB"/>
        </w:rPr>
        <w:t>of the technical file request</w:t>
      </w:r>
      <w:r w:rsidR="00E83EBA">
        <w:rPr>
          <w:lang w:val="en-GB" w:eastAsia="en-GB"/>
        </w:rPr>
        <w:t xml:space="preserve"> in the pre-draft</w:t>
      </w:r>
      <w:r w:rsidR="00131214">
        <w:rPr>
          <w:lang w:val="en-GB" w:eastAsia="en-GB"/>
        </w:rPr>
        <w:t xml:space="preserve"> </w:t>
      </w:r>
      <w:r w:rsidR="00D86A01">
        <w:rPr>
          <w:lang w:val="en-GB" w:eastAsia="en-GB"/>
        </w:rPr>
        <w:t xml:space="preserve">will be reset to accepted, and the pre-draft can be found on the </w:t>
      </w:r>
      <w:r w:rsidR="00A2185B">
        <w:rPr>
          <w:lang w:val="en-GB" w:eastAsia="en-GB"/>
        </w:rPr>
        <w:t xml:space="preserve">tab </w:t>
      </w:r>
      <w:r w:rsidR="00E4079E">
        <w:rPr>
          <w:lang w:val="en-GB" w:eastAsia="en-GB"/>
        </w:rPr>
        <w:t>“</w:t>
      </w:r>
      <w:r w:rsidR="00A2185B">
        <w:rPr>
          <w:lang w:val="en-GB" w:eastAsia="en-GB"/>
        </w:rPr>
        <w:t>accept</w:t>
      </w:r>
      <w:r w:rsidR="00E4079E">
        <w:rPr>
          <w:lang w:val="en-GB" w:eastAsia="en-GB"/>
        </w:rPr>
        <w:t>ed</w:t>
      </w:r>
      <w:r w:rsidR="00A2185B">
        <w:rPr>
          <w:lang w:val="en-GB" w:eastAsia="en-GB"/>
        </w:rPr>
        <w:t xml:space="preserve"> </w:t>
      </w:r>
      <w:r w:rsidR="00E4079E">
        <w:rPr>
          <w:lang w:val="en-GB" w:eastAsia="en-GB"/>
        </w:rPr>
        <w:t>file request</w:t>
      </w:r>
      <w:r w:rsidR="00F524A9">
        <w:rPr>
          <w:lang w:val="en-GB" w:eastAsia="en-GB"/>
        </w:rPr>
        <w:t>.”</w:t>
      </w:r>
    </w:p>
    <w:p w14:paraId="116EF3E8" w14:textId="5C6E9641" w:rsidR="00F555C6" w:rsidRDefault="00F524A9" w:rsidP="000A5EA1">
      <w:pPr>
        <w:pStyle w:val="ProductIPParagraph2bodytext"/>
        <w:rPr>
          <w:lang w:val="en-GB" w:eastAsia="en-GB"/>
        </w:rPr>
      </w:pPr>
      <w:r>
        <w:rPr>
          <w:lang w:val="en-GB" w:eastAsia="en-GB"/>
        </w:rPr>
        <w:t>The file can</w:t>
      </w:r>
      <w:r w:rsidR="00EF01B1">
        <w:rPr>
          <w:lang w:val="en-GB" w:eastAsia="en-GB"/>
        </w:rPr>
        <w:t xml:space="preserve"> be found on this tab, </w:t>
      </w:r>
      <w:r>
        <w:rPr>
          <w:lang w:val="en-GB" w:eastAsia="en-GB"/>
        </w:rPr>
        <w:t xml:space="preserve">which </w:t>
      </w:r>
      <w:r w:rsidR="00220063">
        <w:rPr>
          <w:lang w:val="en-GB" w:eastAsia="en-GB"/>
        </w:rPr>
        <w:t>helps</w:t>
      </w:r>
      <w:r>
        <w:rPr>
          <w:lang w:val="en-GB" w:eastAsia="en-GB"/>
        </w:rPr>
        <w:t xml:space="preserve"> you to monit</w:t>
      </w:r>
      <w:r w:rsidR="00EF01B1">
        <w:rPr>
          <w:lang w:val="en-GB" w:eastAsia="en-GB"/>
        </w:rPr>
        <w:t>or what files you still need to receive a technical file from the supplier.</w:t>
      </w:r>
    </w:p>
    <w:p w14:paraId="36E1E629" w14:textId="28D91BAD" w:rsidR="0015066B" w:rsidRDefault="00A2185B" w:rsidP="000A5EA1">
      <w:pPr>
        <w:pStyle w:val="ProductIPParagraph2bodytext"/>
        <w:rPr>
          <w:lang w:val="en-GB" w:eastAsia="en-GB"/>
        </w:rPr>
      </w:pPr>
      <w:r w:rsidRPr="00A2185B">
        <w:rPr>
          <w:noProof/>
          <w:lang w:val="en-GB" w:eastAsia="en-GB"/>
        </w:rPr>
        <w:drawing>
          <wp:anchor distT="0" distB="0" distL="114300" distR="114300" simplePos="0" relativeHeight="251765760" behindDoc="1" locked="0" layoutInCell="1" allowOverlap="1" wp14:anchorId="3F943B32" wp14:editId="1FBE63DC">
            <wp:simplePos x="0" y="0"/>
            <wp:positionH relativeFrom="column">
              <wp:posOffset>7089</wp:posOffset>
            </wp:positionH>
            <wp:positionV relativeFrom="paragraph">
              <wp:posOffset>222516</wp:posOffset>
            </wp:positionV>
            <wp:extent cx="5731510" cy="395605"/>
            <wp:effectExtent l="0" t="0" r="0" b="0"/>
            <wp:wrapTight wrapText="bothSides">
              <wp:wrapPolygon edited="0">
                <wp:start x="0" y="0"/>
                <wp:lineTo x="0" y="20803"/>
                <wp:lineTo x="21538" y="20803"/>
                <wp:lineTo x="21538" y="0"/>
                <wp:lineTo x="0" y="0"/>
              </wp:wrapPolygon>
            </wp:wrapTight>
            <wp:docPr id="1284099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99048"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395605"/>
                    </a:xfrm>
                    <a:prstGeom prst="rect">
                      <a:avLst/>
                    </a:prstGeom>
                  </pic:spPr>
                </pic:pic>
              </a:graphicData>
            </a:graphic>
            <wp14:sizeRelH relativeFrom="page">
              <wp14:pctWidth>0</wp14:pctWidth>
            </wp14:sizeRelH>
            <wp14:sizeRelV relativeFrom="page">
              <wp14:pctHeight>0</wp14:pctHeight>
            </wp14:sizeRelV>
          </wp:anchor>
        </w:drawing>
      </w:r>
    </w:p>
    <w:p w14:paraId="3C7008A4" w14:textId="77777777" w:rsidR="0015066B" w:rsidRDefault="0015066B" w:rsidP="000A5EA1">
      <w:pPr>
        <w:pStyle w:val="ProductIPParagraph2bodytext"/>
        <w:rPr>
          <w:lang w:val="en-GB" w:eastAsia="en-GB"/>
        </w:rPr>
      </w:pPr>
    </w:p>
    <w:p w14:paraId="52A982DA" w14:textId="1B45A3B4" w:rsidR="007F6A2D" w:rsidRPr="00A2195D" w:rsidRDefault="00CD7B84" w:rsidP="00A2195D">
      <w:pPr>
        <w:pStyle w:val="Heading2"/>
        <w:rPr>
          <w:lang w:val="en-GB" w:eastAsia="en-GB"/>
        </w:rPr>
      </w:pPr>
      <w:bookmarkStart w:id="10" w:name="_Toc189558788"/>
      <w:r>
        <w:rPr>
          <w:lang w:val="en-GB" w:eastAsia="en-GB"/>
        </w:rPr>
        <w:t>Accept the file</w:t>
      </w:r>
      <w:bookmarkEnd w:id="10"/>
    </w:p>
    <w:p w14:paraId="76C7F42E" w14:textId="19677078" w:rsidR="004B5946" w:rsidRDefault="00380DF2" w:rsidP="004B5946">
      <w:pPr>
        <w:pStyle w:val="ProductIPParagraph2bodytext"/>
        <w:rPr>
          <w:lang w:val="en-GB"/>
        </w:rPr>
      </w:pPr>
      <w:r>
        <w:rPr>
          <w:lang w:val="en-GB"/>
        </w:rPr>
        <w:t>When you accept the file</w:t>
      </w:r>
    </w:p>
    <w:p w14:paraId="0529A676" w14:textId="3910C842" w:rsidR="00380DF2" w:rsidRDefault="00380DF2" w:rsidP="00380DF2">
      <w:pPr>
        <w:pStyle w:val="ProductIPParagraph2bodytext"/>
        <w:numPr>
          <w:ilvl w:val="0"/>
          <w:numId w:val="34"/>
        </w:numPr>
        <w:rPr>
          <w:lang w:val="en-GB"/>
        </w:rPr>
      </w:pPr>
      <w:r>
        <w:rPr>
          <w:lang w:val="en-GB"/>
        </w:rPr>
        <w:t>Cli</w:t>
      </w:r>
      <w:r w:rsidR="00C70DB5">
        <w:rPr>
          <w:lang w:val="en-GB"/>
        </w:rPr>
        <w:t>ck</w:t>
      </w:r>
      <w:r>
        <w:rPr>
          <w:lang w:val="en-GB"/>
        </w:rPr>
        <w:t xml:space="preserve"> the button “Accept &amp; Clone”</w:t>
      </w:r>
    </w:p>
    <w:p w14:paraId="08F433AD" w14:textId="59AFE730" w:rsidR="00380DF2" w:rsidRDefault="00380DF2" w:rsidP="00380DF2">
      <w:pPr>
        <w:pStyle w:val="ProductIPParagraph2bodytext"/>
        <w:numPr>
          <w:ilvl w:val="0"/>
          <w:numId w:val="34"/>
        </w:numPr>
        <w:rPr>
          <w:lang w:val="en-GB"/>
        </w:rPr>
      </w:pPr>
      <w:r>
        <w:rPr>
          <w:lang w:val="en-GB"/>
        </w:rPr>
        <w:lastRenderedPageBreak/>
        <w:t xml:space="preserve">The system will find the </w:t>
      </w:r>
      <w:r w:rsidR="00CF2F97">
        <w:rPr>
          <w:lang w:val="en-GB"/>
        </w:rPr>
        <w:t>pre-draft which match</w:t>
      </w:r>
      <w:r w:rsidR="00742F03">
        <w:rPr>
          <w:lang w:val="en-GB"/>
        </w:rPr>
        <w:t>es</w:t>
      </w:r>
      <w:r w:rsidR="00CF2F97">
        <w:rPr>
          <w:lang w:val="en-GB"/>
        </w:rPr>
        <w:t xml:space="preserve"> the file request</w:t>
      </w:r>
    </w:p>
    <w:p w14:paraId="08A8DD17" w14:textId="0CD3F187" w:rsidR="00CF2F97" w:rsidRDefault="00CF2F97" w:rsidP="00380DF2">
      <w:pPr>
        <w:pStyle w:val="ProductIPParagraph2bodytext"/>
        <w:numPr>
          <w:ilvl w:val="0"/>
          <w:numId w:val="34"/>
        </w:numPr>
        <w:rPr>
          <w:lang w:val="en-GB"/>
        </w:rPr>
      </w:pPr>
      <w:r>
        <w:rPr>
          <w:noProof/>
          <w:lang w:val="en-GB"/>
        </w:rPr>
        <mc:AlternateContent>
          <mc:Choice Requires="wpg">
            <w:drawing>
              <wp:anchor distT="0" distB="0" distL="114300" distR="114300" simplePos="0" relativeHeight="251743232" behindDoc="0" locked="0" layoutInCell="1" allowOverlap="1" wp14:anchorId="4EF8B9AF" wp14:editId="031D85B7">
                <wp:simplePos x="0" y="0"/>
                <wp:positionH relativeFrom="column">
                  <wp:posOffset>33655</wp:posOffset>
                </wp:positionH>
                <wp:positionV relativeFrom="paragraph">
                  <wp:posOffset>419100</wp:posOffset>
                </wp:positionV>
                <wp:extent cx="5731510" cy="2108200"/>
                <wp:effectExtent l="0" t="0" r="0" b="0"/>
                <wp:wrapNone/>
                <wp:docPr id="506389335" name="Group 24"/>
                <wp:cNvGraphicFramePr/>
                <a:graphic xmlns:a="http://schemas.openxmlformats.org/drawingml/2006/main">
                  <a:graphicData uri="http://schemas.microsoft.com/office/word/2010/wordprocessingGroup">
                    <wpg:wgp>
                      <wpg:cNvGrpSpPr/>
                      <wpg:grpSpPr>
                        <a:xfrm>
                          <a:off x="0" y="0"/>
                          <a:ext cx="5731510" cy="2108200"/>
                          <a:chOff x="0" y="0"/>
                          <a:chExt cx="5731510" cy="2108200"/>
                        </a:xfrm>
                      </wpg:grpSpPr>
                      <pic:pic xmlns:pic="http://schemas.openxmlformats.org/drawingml/2006/picture">
                        <pic:nvPicPr>
                          <pic:cNvPr id="260337917" name="Picture 1" descr="A screenshot of a computer&#10;&#10;Description automatically generated"/>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108200"/>
                          </a:xfrm>
                          <a:prstGeom prst="rect">
                            <a:avLst/>
                          </a:prstGeom>
                        </pic:spPr>
                      </pic:pic>
                      <wpg:grpSp>
                        <wpg:cNvPr id="2082094346" name="Group 23"/>
                        <wpg:cNvGrpSpPr/>
                        <wpg:grpSpPr>
                          <a:xfrm>
                            <a:off x="1214967" y="232833"/>
                            <a:ext cx="939800" cy="1329400"/>
                            <a:chOff x="0" y="0"/>
                            <a:chExt cx="939800" cy="1329400"/>
                          </a:xfrm>
                        </wpg:grpSpPr>
                        <wps:wsp>
                          <wps:cNvPr id="254953716" name="Rectangle 21"/>
                          <wps:cNvSpPr/>
                          <wps:spPr>
                            <a:xfrm>
                              <a:off x="0" y="0"/>
                              <a:ext cx="939800" cy="2880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319654" name="Right Arrow 22"/>
                          <wps:cNvSpPr/>
                          <wps:spPr>
                            <a:xfrm>
                              <a:off x="436033" y="1041400"/>
                              <a:ext cx="432000" cy="2880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A492746" id="Group 24" o:spid="_x0000_s1026" style="position:absolute;margin-left:2.65pt;margin-top:33pt;width:451.3pt;height:166pt;z-index:251743232" coordsize="57315,210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">
                <v:shape id="Picture 1" o:spid="_x0000_s1027" type="#_x0000_t75" alt="A screenshot of a computer&#10;&#10;Description automatically generated" style="position:absolute;width:57315;height:21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">
                  <v:imagedata r:id="rId50" o:title="A screenshot of a computer&#10;&#10;Description automatically generated"/>
                </v:shape>
                <v:group id="Group 23" o:spid="_x0000_s1028" style="position:absolute;left:12149;top:2328;width:9398;height:13294" coordsize="9398,132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">
                  <v:rect id="Rectangle 21" o:spid="_x0000_s1029" style="position:absolute;width:9398;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" filled="f" strokecolor="red" strokeweight="3pt"/>
                  <v:shape id="Right Arrow 22" o:spid="_x0000_s1030" type="#_x0000_t13" style="position:absolute;left:4360;top:10414;width:4320;height:2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" adj="14400" fillcolor="#4472c4 [3204]" strokecolor="#09101d [484]" strokeweight="1pt"/>
                </v:group>
              </v:group>
            </w:pict>
          </mc:Fallback>
        </mc:AlternateContent>
      </w:r>
      <w:r w:rsidR="0000531A">
        <w:rPr>
          <w:lang w:val="en-GB"/>
        </w:rPr>
        <w:t>D</w:t>
      </w:r>
      <w:r w:rsidR="00A943E0">
        <w:rPr>
          <w:lang w:val="en-GB"/>
        </w:rPr>
        <w:t>on’t forget to tick the box to merge this pre-draft with the shared file</w:t>
      </w:r>
    </w:p>
    <w:p w14:paraId="20359146" w14:textId="21FFAEA3" w:rsidR="004B5946" w:rsidRDefault="004B5946" w:rsidP="004B5946">
      <w:pPr>
        <w:pStyle w:val="ProductIPParagraph2bodytext"/>
        <w:rPr>
          <w:lang w:val="en-GB"/>
        </w:rPr>
      </w:pPr>
    </w:p>
    <w:p w14:paraId="6A4AAE45" w14:textId="77777777" w:rsidR="004B5946" w:rsidRPr="004B5946" w:rsidRDefault="004B5946" w:rsidP="004B5946">
      <w:pPr>
        <w:pStyle w:val="ProductIPParagraph2bodytext"/>
        <w:rPr>
          <w:lang w:val="en-GB"/>
        </w:rPr>
      </w:pPr>
    </w:p>
    <w:p w14:paraId="4CB7601B" w14:textId="40C873C4" w:rsidR="000128FB" w:rsidRPr="000128FB" w:rsidRDefault="000128FB" w:rsidP="000128FB">
      <w:pPr>
        <w:pStyle w:val="ProductIPParagraph2bodytext"/>
        <w:rPr>
          <w:lang w:val="en-GB"/>
        </w:rPr>
      </w:pPr>
    </w:p>
    <w:p w14:paraId="7487777B" w14:textId="2D1E8A2A" w:rsidR="00494D64" w:rsidRPr="00494D64" w:rsidRDefault="00494D64" w:rsidP="00494D64">
      <w:pPr>
        <w:pStyle w:val="ProductIPParagraph2bodytext"/>
        <w:rPr>
          <w:lang w:val="en-GB"/>
        </w:rPr>
      </w:pPr>
    </w:p>
    <w:p w14:paraId="1BB291E5" w14:textId="641C3AA7" w:rsidR="00232B5F" w:rsidRDefault="00232B5F" w:rsidP="00232B5F">
      <w:pPr>
        <w:pStyle w:val="ProductIPParagraph2bodytext"/>
        <w:rPr>
          <w:lang w:val="en-GB"/>
        </w:rPr>
      </w:pPr>
    </w:p>
    <w:p w14:paraId="4CB7DF45" w14:textId="77777777" w:rsidR="004B5946" w:rsidRPr="004B5946" w:rsidRDefault="004B5946" w:rsidP="004B5946">
      <w:pPr>
        <w:rPr>
          <w:lang w:val="en-GB"/>
        </w:rPr>
      </w:pPr>
    </w:p>
    <w:p w14:paraId="3E9815A8" w14:textId="77777777" w:rsidR="004B5946" w:rsidRPr="004B5946" w:rsidRDefault="004B5946" w:rsidP="004B5946">
      <w:pPr>
        <w:rPr>
          <w:lang w:val="en-GB"/>
        </w:rPr>
      </w:pPr>
    </w:p>
    <w:p w14:paraId="31F4A867" w14:textId="77777777" w:rsidR="004B5946" w:rsidRPr="004B5946" w:rsidRDefault="004B5946" w:rsidP="004B5946">
      <w:pPr>
        <w:rPr>
          <w:lang w:val="en-GB"/>
        </w:rPr>
      </w:pPr>
    </w:p>
    <w:p w14:paraId="594A5786" w14:textId="77777777" w:rsidR="004B5946" w:rsidRPr="004B5946" w:rsidRDefault="004B5946" w:rsidP="004B5946">
      <w:pPr>
        <w:rPr>
          <w:lang w:val="en-GB"/>
        </w:rPr>
      </w:pPr>
    </w:p>
    <w:p w14:paraId="44545354" w14:textId="77777777" w:rsidR="004B5946" w:rsidRPr="004B5946" w:rsidRDefault="004B5946" w:rsidP="004B5946">
      <w:pPr>
        <w:rPr>
          <w:lang w:val="en-GB"/>
        </w:rPr>
      </w:pPr>
    </w:p>
    <w:p w14:paraId="0CF32110" w14:textId="77777777" w:rsidR="004B5946" w:rsidRPr="004B5946" w:rsidRDefault="004B5946" w:rsidP="004B5946">
      <w:pPr>
        <w:rPr>
          <w:lang w:val="en-GB"/>
        </w:rPr>
      </w:pPr>
    </w:p>
    <w:p w14:paraId="78BF4D34" w14:textId="77777777" w:rsidR="004B5946" w:rsidRPr="004B5946" w:rsidRDefault="004B5946" w:rsidP="004B5946">
      <w:pPr>
        <w:rPr>
          <w:lang w:val="en-GB"/>
        </w:rPr>
      </w:pPr>
    </w:p>
    <w:p w14:paraId="046AE2DE" w14:textId="77777777" w:rsidR="004B5946" w:rsidRDefault="004B5946" w:rsidP="004B5946">
      <w:pPr>
        <w:rPr>
          <w:lang w:val="en-GB"/>
        </w:rPr>
      </w:pPr>
    </w:p>
    <w:p w14:paraId="32F579DF" w14:textId="77777777" w:rsidR="0097523D" w:rsidRDefault="0097523D" w:rsidP="004B5946">
      <w:pPr>
        <w:rPr>
          <w:lang w:val="en-GB"/>
        </w:rPr>
      </w:pPr>
    </w:p>
    <w:p w14:paraId="5BB5426B" w14:textId="09F25B41" w:rsidR="0097523D" w:rsidRDefault="00D17389" w:rsidP="004B5946">
      <w:pPr>
        <w:rPr>
          <w:lang w:val="en-GB"/>
        </w:rPr>
      </w:pPr>
      <w:r>
        <w:rPr>
          <w:lang w:val="en-GB"/>
        </w:rPr>
        <w:t xml:space="preserve">The file will be copied into your account and can be found on the </w:t>
      </w:r>
      <w:r w:rsidR="003808DD">
        <w:rPr>
          <w:lang w:val="en-GB"/>
        </w:rPr>
        <w:t>technical</w:t>
      </w:r>
      <w:r>
        <w:rPr>
          <w:lang w:val="en-GB"/>
        </w:rPr>
        <w:t xml:space="preserve"> file page.</w:t>
      </w:r>
    </w:p>
    <w:p w14:paraId="3386A90E" w14:textId="2F12C8CB" w:rsidR="00D17389" w:rsidRDefault="003808DD" w:rsidP="004B5946">
      <w:pPr>
        <w:rPr>
          <w:lang w:val="en-GB"/>
        </w:rPr>
      </w:pPr>
      <w:r>
        <w:rPr>
          <w:lang w:val="en-GB"/>
        </w:rPr>
        <w:t>In this case the market release date</w:t>
      </w:r>
      <w:r w:rsidR="005C5248">
        <w:rPr>
          <w:lang w:val="en-GB"/>
        </w:rPr>
        <w:t xml:space="preserve"> (mrd)</w:t>
      </w:r>
      <w:r>
        <w:rPr>
          <w:lang w:val="en-GB"/>
        </w:rPr>
        <w:t xml:space="preserve"> from the </w:t>
      </w:r>
      <w:r w:rsidR="005C5248">
        <w:rPr>
          <w:lang w:val="en-GB"/>
        </w:rPr>
        <w:t xml:space="preserve">shared technical file has overwritten the </w:t>
      </w:r>
    </w:p>
    <w:p w14:paraId="68C36089" w14:textId="52EE98C2" w:rsidR="003808DD" w:rsidRPr="004B5946" w:rsidRDefault="005C5248" w:rsidP="004B5946">
      <w:pPr>
        <w:rPr>
          <w:lang w:val="en-GB"/>
        </w:rPr>
      </w:pPr>
      <w:r>
        <w:rPr>
          <w:lang w:val="en-GB"/>
        </w:rPr>
        <w:t>M</w:t>
      </w:r>
      <w:r w:rsidR="00216978">
        <w:rPr>
          <w:lang w:val="en-GB"/>
        </w:rPr>
        <w:t>RD of the pre-draft.</w:t>
      </w:r>
    </w:p>
    <w:p w14:paraId="4B549311" w14:textId="64ED5912" w:rsidR="004B5946" w:rsidRDefault="00741B4C" w:rsidP="004B5946">
      <w:pPr>
        <w:rPr>
          <w:lang w:val="en-GB"/>
        </w:rPr>
      </w:pPr>
      <w:r w:rsidRPr="00741B4C">
        <w:rPr>
          <w:noProof/>
          <w:lang w:val="en-GB"/>
        </w:rPr>
        <w:drawing>
          <wp:inline distT="0" distB="0" distL="0" distR="0" wp14:anchorId="60A925DC" wp14:editId="4E6CDD3A">
            <wp:extent cx="5731510" cy="2512695"/>
            <wp:effectExtent l="0" t="0" r="0" b="1905"/>
            <wp:docPr id="2945259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25999" name="Picture 1" descr="A screenshot of a computer&#10;&#10;Description automatically generated"/>
                    <pic:cNvPicPr/>
                  </pic:nvPicPr>
                  <pic:blipFill>
                    <a:blip r:embed="rId51"/>
                    <a:stretch>
                      <a:fillRect/>
                    </a:stretch>
                  </pic:blipFill>
                  <pic:spPr>
                    <a:xfrm>
                      <a:off x="0" y="0"/>
                      <a:ext cx="5731510" cy="2512695"/>
                    </a:xfrm>
                    <a:prstGeom prst="rect">
                      <a:avLst/>
                    </a:prstGeom>
                  </pic:spPr>
                </pic:pic>
              </a:graphicData>
            </a:graphic>
          </wp:inline>
        </w:drawing>
      </w:r>
    </w:p>
    <w:p w14:paraId="774A7310" w14:textId="5E018FC0" w:rsidR="006947FD" w:rsidRDefault="006947FD" w:rsidP="004B5946">
      <w:pPr>
        <w:rPr>
          <w:lang w:val="en-GB"/>
        </w:rPr>
      </w:pPr>
    </w:p>
    <w:p w14:paraId="222B31FC" w14:textId="29A3749D" w:rsidR="006947FD" w:rsidRPr="004B5946" w:rsidRDefault="006947FD" w:rsidP="004B5946">
      <w:pPr>
        <w:rPr>
          <w:lang w:val="en-GB"/>
        </w:rPr>
      </w:pPr>
    </w:p>
    <w:p w14:paraId="02987426" w14:textId="7537C632" w:rsidR="004B5946" w:rsidRPr="008E1A2B" w:rsidRDefault="00BE2305" w:rsidP="004B5946">
      <w:pPr>
        <w:rPr>
          <w:lang w:val="en-GB"/>
        </w:rPr>
      </w:pPr>
      <w:r w:rsidRPr="008E1A2B">
        <w:rPr>
          <w:lang w:val="en-GB"/>
        </w:rPr>
        <w:t>When your supplier changes anything in his technical file, this will not be visible in your file.</w:t>
      </w:r>
    </w:p>
    <w:p w14:paraId="4F813C02" w14:textId="70198DA4" w:rsidR="00BE2305" w:rsidRPr="008E1A2B" w:rsidRDefault="002A2011" w:rsidP="004B5946">
      <w:pPr>
        <w:rPr>
          <w:lang w:val="en-GB"/>
        </w:rPr>
      </w:pPr>
      <w:r w:rsidRPr="008E1A2B">
        <w:rPr>
          <w:lang w:val="en-GB"/>
        </w:rPr>
        <w:t xml:space="preserve">This has </w:t>
      </w:r>
      <w:r w:rsidR="002058C6" w:rsidRPr="008E1A2B">
        <w:rPr>
          <w:lang w:val="en-GB"/>
        </w:rPr>
        <w:t>now become</w:t>
      </w:r>
      <w:r w:rsidRPr="008E1A2B">
        <w:rPr>
          <w:lang w:val="en-GB"/>
        </w:rPr>
        <w:t xml:space="preserve"> a new </w:t>
      </w:r>
      <w:r w:rsidR="00EF01B1" w:rsidRPr="008E1A2B">
        <w:rPr>
          <w:lang w:val="en-GB"/>
        </w:rPr>
        <w:t>technical</w:t>
      </w:r>
      <w:r w:rsidRPr="008E1A2B">
        <w:rPr>
          <w:lang w:val="en-GB"/>
        </w:rPr>
        <w:t xml:space="preserve"> file, which you can work </w:t>
      </w:r>
      <w:r w:rsidR="00B664C4" w:rsidRPr="008E1A2B">
        <w:rPr>
          <w:lang w:val="en-GB"/>
        </w:rPr>
        <w:t>on.</w:t>
      </w:r>
    </w:p>
    <w:p w14:paraId="37327CB9" w14:textId="5F0F1CD0" w:rsidR="00B664C4" w:rsidRPr="008E1A2B" w:rsidRDefault="00B664C4" w:rsidP="004B5946">
      <w:pPr>
        <w:rPr>
          <w:lang w:val="en-GB"/>
        </w:rPr>
      </w:pPr>
      <w:r w:rsidRPr="008E1A2B">
        <w:rPr>
          <w:lang w:val="en-GB"/>
        </w:rPr>
        <w:t>It could be that you have to create the EU DOC.</w:t>
      </w:r>
    </w:p>
    <w:p w14:paraId="675553CA" w14:textId="0143D6DE" w:rsidR="00B664C4" w:rsidRPr="004B5946" w:rsidRDefault="00DA4BDC" w:rsidP="004B5946">
      <w:pPr>
        <w:rPr>
          <w:lang w:val="en-GB"/>
        </w:rPr>
      </w:pPr>
      <w:r>
        <w:rPr>
          <w:lang w:val="en-GB"/>
        </w:rPr>
        <w:t xml:space="preserve">This can be done in reviewed status, when you </w:t>
      </w:r>
      <w:r w:rsidR="008E1A2B">
        <w:rPr>
          <w:lang w:val="en-GB"/>
        </w:rPr>
        <w:t>have to work on the technical file you have to set the file to draft</w:t>
      </w:r>
    </w:p>
    <w:p w14:paraId="4D9D1208" w14:textId="24938AF1" w:rsidR="004B5946" w:rsidRPr="004B5946" w:rsidRDefault="008E1A2B" w:rsidP="004B5946">
      <w:pPr>
        <w:rPr>
          <w:lang w:val="en-GB"/>
        </w:rPr>
      </w:pPr>
      <w:r>
        <w:rPr>
          <w:noProof/>
          <w:lang w:val="en-GB"/>
        </w:rPr>
        <w:lastRenderedPageBreak/>
        <mc:AlternateContent>
          <mc:Choice Requires="wpg">
            <w:drawing>
              <wp:anchor distT="0" distB="0" distL="114300" distR="114300" simplePos="0" relativeHeight="251774976" behindDoc="1" locked="0" layoutInCell="1" allowOverlap="1" wp14:anchorId="209E5326" wp14:editId="4E2C0B85">
                <wp:simplePos x="0" y="0"/>
                <wp:positionH relativeFrom="column">
                  <wp:posOffset>2453489</wp:posOffset>
                </wp:positionH>
                <wp:positionV relativeFrom="paragraph">
                  <wp:posOffset>84593</wp:posOffset>
                </wp:positionV>
                <wp:extent cx="3275965" cy="1082770"/>
                <wp:effectExtent l="0" t="0" r="635" b="22225"/>
                <wp:wrapTight wrapText="bothSides">
                  <wp:wrapPolygon edited="0">
                    <wp:start x="0" y="0"/>
                    <wp:lineTo x="0" y="21537"/>
                    <wp:lineTo x="12561" y="21790"/>
                    <wp:lineTo x="12896" y="21790"/>
                    <wp:lineTo x="21520" y="21537"/>
                    <wp:lineTo x="21520" y="0"/>
                    <wp:lineTo x="0" y="0"/>
                  </wp:wrapPolygon>
                </wp:wrapTight>
                <wp:docPr id="2077531772" name="Group 22"/>
                <wp:cNvGraphicFramePr/>
                <a:graphic xmlns:a="http://schemas.openxmlformats.org/drawingml/2006/main">
                  <a:graphicData uri="http://schemas.microsoft.com/office/word/2010/wordprocessingGroup">
                    <wpg:wgp>
                      <wpg:cNvGrpSpPr/>
                      <wpg:grpSpPr>
                        <a:xfrm>
                          <a:off x="0" y="0"/>
                          <a:ext cx="3275965" cy="1082770"/>
                          <a:chOff x="0" y="0"/>
                          <a:chExt cx="3275965" cy="1082770"/>
                        </a:xfrm>
                      </wpg:grpSpPr>
                      <pic:pic xmlns:pic="http://schemas.openxmlformats.org/drawingml/2006/picture">
                        <pic:nvPicPr>
                          <pic:cNvPr id="219103140" name="Picture 1" descr="A screenshot of a computer&#10;&#10;Description automatically generated"/>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275965" cy="1078865"/>
                          </a:xfrm>
                          <a:prstGeom prst="rect">
                            <a:avLst/>
                          </a:prstGeom>
                        </pic:spPr>
                      </pic:pic>
                      <wps:wsp>
                        <wps:cNvPr id="1884395295" name="Right Arrow 21"/>
                        <wps:cNvSpPr/>
                        <wps:spPr>
                          <a:xfrm>
                            <a:off x="1620570" y="800352"/>
                            <a:ext cx="452157" cy="28241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CC0899" id="Group 22" o:spid="_x0000_s1026" style="position:absolute;margin-left:193.2pt;margin-top:6.65pt;width:257.95pt;height:85.25pt;z-index:-251541504" coordsize="32759,108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">
                <v:shape id="Picture 1" o:spid="_x0000_s1027" type="#_x0000_t75" alt="A screenshot of a computer&#10;&#10;Description automatically generated" style="position:absolute;width:32759;height:107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">
                  <v:imagedata r:id="rId53" o:title="A screenshot of a computer&#10;&#10;Description automatically generated"/>
                </v:shape>
                <v:shape id="Right Arrow 21" o:spid="_x0000_s1028" type="#_x0000_t13" style="position:absolute;left:16205;top:8003;width:4522;height:28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" adj="14854" fillcolor="#4472c4 [3204]" strokecolor="#09101d [484]" strokeweight="1pt"/>
                <w10:wrap type="tight"/>
              </v:group>
            </w:pict>
          </mc:Fallback>
        </mc:AlternateContent>
      </w:r>
    </w:p>
    <w:p w14:paraId="58F0F756" w14:textId="2B128C63" w:rsidR="004B5946" w:rsidRPr="004B5946" w:rsidRDefault="004B5946" w:rsidP="004B5946">
      <w:pPr>
        <w:rPr>
          <w:lang w:val="en-GB"/>
        </w:rPr>
      </w:pPr>
    </w:p>
    <w:p w14:paraId="493B585A" w14:textId="049ECADF" w:rsidR="004B5946" w:rsidRPr="004B5946" w:rsidRDefault="004B5946" w:rsidP="004B5946">
      <w:pPr>
        <w:rPr>
          <w:lang w:val="en-GB"/>
        </w:rPr>
      </w:pPr>
    </w:p>
    <w:p w14:paraId="56F20DD1" w14:textId="3CEEE8B8" w:rsidR="004B5946" w:rsidRPr="004B5946" w:rsidRDefault="004B5946" w:rsidP="004B5946">
      <w:pPr>
        <w:rPr>
          <w:lang w:val="en-GB"/>
        </w:rPr>
      </w:pPr>
    </w:p>
    <w:p w14:paraId="339340FF" w14:textId="3EA1168F" w:rsidR="004B5946" w:rsidRPr="004B5946" w:rsidRDefault="004B5946" w:rsidP="004B5946">
      <w:pPr>
        <w:rPr>
          <w:lang w:val="en-GB"/>
        </w:rPr>
      </w:pPr>
    </w:p>
    <w:p w14:paraId="5C386A2E" w14:textId="15431749" w:rsidR="004B5946" w:rsidRDefault="004B5946" w:rsidP="004B5946">
      <w:pPr>
        <w:rPr>
          <w:rFonts w:ascii="Calibri" w:eastAsia="Calibri" w:hAnsi="Calibri" w:cs="Arial"/>
          <w:szCs w:val="18"/>
          <w:lang w:val="en-GB"/>
        </w:rPr>
      </w:pPr>
    </w:p>
    <w:p w14:paraId="126B8844" w14:textId="77777777" w:rsidR="008E1A2B" w:rsidRDefault="008E1A2B" w:rsidP="004B5946">
      <w:pPr>
        <w:rPr>
          <w:rFonts w:ascii="Calibri" w:eastAsia="Calibri" w:hAnsi="Calibri" w:cs="Arial"/>
          <w:szCs w:val="18"/>
          <w:lang w:val="en-GB"/>
        </w:rPr>
      </w:pPr>
    </w:p>
    <w:p w14:paraId="1D89AF80" w14:textId="77777777" w:rsidR="00E23FAF" w:rsidRDefault="00E23FAF" w:rsidP="004B5946">
      <w:pPr>
        <w:rPr>
          <w:rFonts w:ascii="Calibri" w:eastAsia="Calibri" w:hAnsi="Calibri" w:cs="Arial"/>
          <w:szCs w:val="18"/>
          <w:lang w:val="en-GB"/>
        </w:rPr>
      </w:pPr>
    </w:p>
    <w:p w14:paraId="1D518044" w14:textId="77777777" w:rsidR="00E23FAF" w:rsidRDefault="00E23FAF" w:rsidP="004B5946">
      <w:pPr>
        <w:rPr>
          <w:rFonts w:ascii="Calibri" w:eastAsia="Calibri" w:hAnsi="Calibri" w:cs="Arial"/>
          <w:szCs w:val="18"/>
          <w:lang w:val="en-GB"/>
        </w:rPr>
      </w:pPr>
    </w:p>
    <w:p w14:paraId="25B05AC9" w14:textId="77777777" w:rsidR="00412360" w:rsidRDefault="00412360" w:rsidP="004B5946">
      <w:pPr>
        <w:rPr>
          <w:rFonts w:ascii="Calibri" w:eastAsia="Calibri" w:hAnsi="Calibri" w:cs="Arial"/>
          <w:szCs w:val="18"/>
          <w:lang w:val="en-GB"/>
        </w:rPr>
      </w:pPr>
    </w:p>
    <w:p w14:paraId="48D91EBC" w14:textId="77777777" w:rsidR="00412360" w:rsidRDefault="00412360" w:rsidP="004B5946">
      <w:pPr>
        <w:rPr>
          <w:rFonts w:ascii="Calibri" w:eastAsia="Calibri" w:hAnsi="Calibri" w:cs="Arial"/>
          <w:szCs w:val="18"/>
          <w:lang w:val="en-GB"/>
        </w:rPr>
      </w:pPr>
    </w:p>
    <w:p w14:paraId="6ED513E3" w14:textId="77777777" w:rsidR="00412360" w:rsidRDefault="00412360" w:rsidP="004B5946">
      <w:pPr>
        <w:rPr>
          <w:rFonts w:ascii="Calibri" w:eastAsia="Calibri" w:hAnsi="Calibri" w:cs="Arial"/>
          <w:szCs w:val="18"/>
          <w:lang w:val="en-GB"/>
        </w:rPr>
      </w:pPr>
    </w:p>
    <w:p w14:paraId="72A80498" w14:textId="77777777" w:rsidR="00412360" w:rsidRDefault="00412360" w:rsidP="004B5946">
      <w:pPr>
        <w:rPr>
          <w:rFonts w:ascii="Calibri" w:eastAsia="Calibri" w:hAnsi="Calibri" w:cs="Arial"/>
          <w:szCs w:val="18"/>
          <w:lang w:val="en-GB"/>
        </w:rPr>
      </w:pPr>
    </w:p>
    <w:p w14:paraId="5034BD33" w14:textId="77777777" w:rsidR="00412360" w:rsidRDefault="00412360" w:rsidP="004B5946">
      <w:pPr>
        <w:rPr>
          <w:rFonts w:ascii="Calibri" w:eastAsia="Calibri" w:hAnsi="Calibri" w:cs="Arial"/>
          <w:szCs w:val="18"/>
          <w:lang w:val="en-GB"/>
        </w:rPr>
      </w:pPr>
    </w:p>
    <w:p w14:paraId="1B9A2D9C" w14:textId="77777777" w:rsidR="00452991" w:rsidRDefault="00452991" w:rsidP="004B5946">
      <w:pPr>
        <w:rPr>
          <w:rFonts w:ascii="Calibri" w:eastAsia="Calibri" w:hAnsi="Calibri" w:cs="Arial"/>
          <w:szCs w:val="18"/>
          <w:lang w:val="en-GB"/>
        </w:rPr>
      </w:pPr>
    </w:p>
    <w:p w14:paraId="67BC1653" w14:textId="77777777" w:rsidR="00452991" w:rsidRDefault="00452991" w:rsidP="004B5946">
      <w:pPr>
        <w:rPr>
          <w:rFonts w:ascii="Calibri" w:eastAsia="Calibri" w:hAnsi="Calibri" w:cs="Arial"/>
          <w:szCs w:val="18"/>
          <w:lang w:val="en-GB"/>
        </w:rPr>
      </w:pPr>
    </w:p>
    <w:p w14:paraId="6862F09F" w14:textId="77777777" w:rsidR="00412360" w:rsidRDefault="00412360" w:rsidP="004B5946">
      <w:pPr>
        <w:rPr>
          <w:rFonts w:ascii="Calibri" w:eastAsia="Calibri" w:hAnsi="Calibri" w:cs="Arial"/>
          <w:szCs w:val="18"/>
          <w:lang w:val="en-GB"/>
        </w:rPr>
      </w:pPr>
    </w:p>
    <w:p w14:paraId="7AF1C3E1" w14:textId="77777777" w:rsidR="00412360" w:rsidRDefault="00412360" w:rsidP="004B5946">
      <w:pPr>
        <w:rPr>
          <w:rFonts w:ascii="Calibri" w:eastAsia="Calibri" w:hAnsi="Calibri" w:cs="Arial"/>
          <w:szCs w:val="18"/>
          <w:lang w:val="en-GB"/>
        </w:rPr>
      </w:pPr>
    </w:p>
    <w:p w14:paraId="6C86E06F" w14:textId="77777777" w:rsidR="00412360" w:rsidRDefault="00412360" w:rsidP="004B5946">
      <w:pPr>
        <w:rPr>
          <w:rFonts w:ascii="Calibri" w:eastAsia="Calibri" w:hAnsi="Calibri" w:cs="Arial"/>
          <w:szCs w:val="18"/>
          <w:lang w:val="en-GB"/>
        </w:rPr>
      </w:pPr>
    </w:p>
    <w:p w14:paraId="444AE5CF" w14:textId="77777777" w:rsidR="00412360" w:rsidRDefault="00412360" w:rsidP="004B5946">
      <w:pPr>
        <w:rPr>
          <w:rFonts w:ascii="Calibri" w:eastAsia="Calibri" w:hAnsi="Calibri" w:cs="Arial"/>
          <w:szCs w:val="18"/>
          <w:lang w:val="en-GB"/>
        </w:rPr>
      </w:pPr>
    </w:p>
    <w:p w14:paraId="4352F1A8" w14:textId="77777777" w:rsidR="00412360" w:rsidRDefault="00412360" w:rsidP="004B5946">
      <w:pPr>
        <w:rPr>
          <w:rFonts w:ascii="Calibri" w:eastAsia="Calibri" w:hAnsi="Calibri" w:cs="Arial"/>
          <w:szCs w:val="18"/>
          <w:lang w:val="en-GB"/>
        </w:rPr>
      </w:pPr>
    </w:p>
    <w:p w14:paraId="2F72497C" w14:textId="7EF862DA" w:rsidR="00E80954" w:rsidRDefault="00E80954">
      <w:pPr>
        <w:spacing w:after="160" w:line="259" w:lineRule="auto"/>
        <w:rPr>
          <w:rFonts w:ascii="Calibri" w:eastAsia="Calibri" w:hAnsi="Calibri" w:cs="Arial"/>
          <w:szCs w:val="18"/>
          <w:lang w:val="en-GB"/>
        </w:rPr>
      </w:pPr>
      <w:r>
        <w:rPr>
          <w:rFonts w:ascii="Calibri" w:eastAsia="Calibri" w:hAnsi="Calibri" w:cs="Arial"/>
          <w:szCs w:val="18"/>
          <w:lang w:val="en-GB"/>
        </w:rPr>
        <w:br w:type="page"/>
      </w:r>
    </w:p>
    <w:p w14:paraId="018C6874" w14:textId="4F67B881" w:rsidR="004B5946" w:rsidRDefault="00484987" w:rsidP="004B5946">
      <w:pPr>
        <w:pStyle w:val="Heading1"/>
        <w:rPr>
          <w:lang w:val="en-GB"/>
        </w:rPr>
      </w:pPr>
      <w:bookmarkStart w:id="11" w:name="_Toc189558789"/>
      <w:r>
        <w:rPr>
          <w:lang w:val="en-GB"/>
        </w:rPr>
        <w:lastRenderedPageBreak/>
        <w:t>W</w:t>
      </w:r>
      <w:r w:rsidR="004B5946" w:rsidRPr="007C15B6">
        <w:rPr>
          <w:lang w:val="en-GB"/>
        </w:rPr>
        <w:t>hat if</w:t>
      </w:r>
      <w:bookmarkEnd w:id="11"/>
    </w:p>
    <w:p w14:paraId="75099650" w14:textId="371A51DE" w:rsidR="00E80954" w:rsidRPr="00E80954" w:rsidRDefault="00E80954" w:rsidP="00E80954">
      <w:pPr>
        <w:pStyle w:val="ProductIPParagraph2bodytext"/>
        <w:rPr>
          <w:lang w:val="en-GB"/>
        </w:rPr>
      </w:pPr>
    </w:p>
    <w:p w14:paraId="3B576227" w14:textId="73A4B740" w:rsidR="00E80954" w:rsidRDefault="00E80954" w:rsidP="00E80954">
      <w:pPr>
        <w:pStyle w:val="Heading2"/>
      </w:pPr>
      <w:bookmarkStart w:id="12" w:name="_Toc189558790"/>
      <w:r>
        <w:t>I have company</w:t>
      </w:r>
      <w:r w:rsidR="005F58D0">
        <w:t>-</w:t>
      </w:r>
      <w:r>
        <w:t>specific requirements</w:t>
      </w:r>
      <w:bookmarkEnd w:id="12"/>
    </w:p>
    <w:p w14:paraId="09FE64A1" w14:textId="149FBD92" w:rsidR="004F4D26" w:rsidRDefault="004F4D26" w:rsidP="004F4D26">
      <w:pPr>
        <w:pStyle w:val="ProductIPParagraph2bodytext"/>
      </w:pPr>
      <w:r>
        <w:t>For Enterprise accounts, specific requirements unique to the company</w:t>
      </w:r>
      <w:r w:rsidR="005F58D0">
        <w:t xml:space="preserve"> can be included</w:t>
      </w:r>
      <w:r>
        <w:t>. These additional requirements will be added to the requirements list. Please note that ProductIP is not responsible for monitoring or updating these requirements.</w:t>
      </w:r>
    </w:p>
    <w:p w14:paraId="7F673646" w14:textId="74BEF898" w:rsidR="004F4D26" w:rsidRDefault="004F4D26" w:rsidP="004F4D26">
      <w:pPr>
        <w:pStyle w:val="ProductIPParagraph2bodytext"/>
      </w:pPr>
    </w:p>
    <w:p w14:paraId="0751BBAB" w14:textId="31DFAD1A" w:rsidR="00E80954" w:rsidRPr="00E80954" w:rsidRDefault="004F4D26" w:rsidP="004F4D26">
      <w:pPr>
        <w:pStyle w:val="ProductIPParagraph2bodytext"/>
      </w:pPr>
      <w:r>
        <w:t xml:space="preserve">Additionally, a document can be attached to these requirements, which will be accessible to the supplier as a resource. </w:t>
      </w:r>
      <w:r w:rsidR="00CC750F">
        <w:t>T</w:t>
      </w:r>
      <w:r w:rsidR="00CC750F" w:rsidRPr="00CC750F">
        <w:t>he supplier can then use this document to complete and add to the file.</w:t>
      </w:r>
    </w:p>
    <w:p w14:paraId="02EAB9A5" w14:textId="5D3065A1" w:rsidR="00BB58EE" w:rsidRDefault="009643AB" w:rsidP="00BB58EE">
      <w:pPr>
        <w:pStyle w:val="ProductIPParagraph2bodytext"/>
        <w:rPr>
          <w:lang w:val="en-GB"/>
        </w:rPr>
      </w:pPr>
      <w:r>
        <w:rPr>
          <w:lang w:val="en-GB"/>
        </w:rPr>
        <w:t>I</w:t>
      </w:r>
      <w:r w:rsidR="00F779AC">
        <w:rPr>
          <w:lang w:val="en-GB"/>
        </w:rPr>
        <w:t>t is important tha</w:t>
      </w:r>
      <w:r w:rsidR="00CF0E0B">
        <w:rPr>
          <w:lang w:val="en-GB"/>
        </w:rPr>
        <w:t>t you add yourself as a customer</w:t>
      </w:r>
      <w:r w:rsidR="00F779AC">
        <w:rPr>
          <w:lang w:val="en-GB"/>
        </w:rPr>
        <w:t xml:space="preserve"> </w:t>
      </w:r>
      <w:r w:rsidR="002F1637">
        <w:rPr>
          <w:lang w:val="en-GB"/>
        </w:rPr>
        <w:t>to</w:t>
      </w:r>
      <w:r w:rsidR="00F779AC">
        <w:rPr>
          <w:lang w:val="en-GB"/>
        </w:rPr>
        <w:t xml:space="preserve"> your account</w:t>
      </w:r>
      <w:r w:rsidR="00CF0E0B">
        <w:rPr>
          <w:lang w:val="en-GB"/>
        </w:rPr>
        <w:t>. Then</w:t>
      </w:r>
      <w:r w:rsidR="00F779AC">
        <w:rPr>
          <w:lang w:val="en-GB"/>
        </w:rPr>
        <w:t>,</w:t>
      </w:r>
      <w:r w:rsidR="00CF0E0B">
        <w:rPr>
          <w:lang w:val="en-GB"/>
        </w:rPr>
        <w:t xml:space="preserve"> when you send the technical file request</w:t>
      </w:r>
      <w:r w:rsidR="00210629">
        <w:rPr>
          <w:lang w:val="en-GB"/>
        </w:rPr>
        <w:t>, the company</w:t>
      </w:r>
      <w:r w:rsidR="00F779AC">
        <w:rPr>
          <w:lang w:val="en-GB"/>
        </w:rPr>
        <w:t>-</w:t>
      </w:r>
      <w:r w:rsidR="00210629">
        <w:rPr>
          <w:lang w:val="en-GB"/>
        </w:rPr>
        <w:t xml:space="preserve">specific requirement will automatically be visible </w:t>
      </w:r>
      <w:r w:rsidR="00B12613">
        <w:rPr>
          <w:lang w:val="en-GB"/>
        </w:rPr>
        <w:t>to</w:t>
      </w:r>
      <w:r w:rsidR="00210629">
        <w:rPr>
          <w:lang w:val="en-GB"/>
        </w:rPr>
        <w:t xml:space="preserve"> the supplier.</w:t>
      </w:r>
    </w:p>
    <w:p w14:paraId="403B371D" w14:textId="209358FA" w:rsidR="00F7286B" w:rsidRDefault="00F7286B" w:rsidP="00BB58EE">
      <w:pPr>
        <w:pStyle w:val="ProductIPParagraph2bodytext"/>
        <w:rPr>
          <w:lang w:val="en-GB"/>
        </w:rPr>
      </w:pPr>
    </w:p>
    <w:p w14:paraId="2E245EEF" w14:textId="0E87169A" w:rsidR="00F7286B" w:rsidRDefault="002F1637" w:rsidP="00BB58EE">
      <w:pPr>
        <w:pStyle w:val="ProductIPParagraph2bodytext"/>
        <w:rPr>
          <w:lang w:val="en-GB"/>
        </w:rPr>
      </w:pPr>
      <w:r>
        <w:rPr>
          <w:lang w:val="en-GB"/>
        </w:rPr>
        <w:t>After ProductIP has added the company-specific requirement for your company, f</w:t>
      </w:r>
      <w:r w:rsidR="00F7286B">
        <w:rPr>
          <w:lang w:val="en-GB"/>
        </w:rPr>
        <w:t>ollow the steps below to set the customer.</w:t>
      </w:r>
    </w:p>
    <w:p w14:paraId="377DB59D" w14:textId="2F83D346" w:rsidR="00F7286B" w:rsidRDefault="00F7286B" w:rsidP="00BB58EE">
      <w:pPr>
        <w:pStyle w:val="ProductIPParagraph2bodytext"/>
        <w:rPr>
          <w:lang w:val="en-GB"/>
        </w:rPr>
      </w:pPr>
    </w:p>
    <w:p w14:paraId="749DA4CD" w14:textId="4B7343F1" w:rsidR="00210629" w:rsidRDefault="00615AC7" w:rsidP="00BB58EE">
      <w:pPr>
        <w:pStyle w:val="ProductIPParagraph2bodytext"/>
        <w:rPr>
          <w:lang w:val="en-GB"/>
        </w:rPr>
      </w:pPr>
      <w:r>
        <w:rPr>
          <w:noProof/>
          <w:lang w:val="en-GB"/>
        </w:rPr>
        <mc:AlternateContent>
          <mc:Choice Requires="wps">
            <w:drawing>
              <wp:anchor distT="0" distB="0" distL="114300" distR="114300" simplePos="0" relativeHeight="251781120" behindDoc="0" locked="0" layoutInCell="1" allowOverlap="1" wp14:anchorId="7AE3964F" wp14:editId="13F63EF6">
                <wp:simplePos x="0" y="0"/>
                <wp:positionH relativeFrom="column">
                  <wp:posOffset>5361247</wp:posOffset>
                </wp:positionH>
                <wp:positionV relativeFrom="paragraph">
                  <wp:posOffset>75565</wp:posOffset>
                </wp:positionV>
                <wp:extent cx="415636" cy="339436"/>
                <wp:effectExtent l="12700" t="12700" r="29210" b="29210"/>
                <wp:wrapNone/>
                <wp:docPr id="824144857" name="Rectangle 25"/>
                <wp:cNvGraphicFramePr/>
                <a:graphic xmlns:a="http://schemas.openxmlformats.org/drawingml/2006/main">
                  <a:graphicData uri="http://schemas.microsoft.com/office/word/2010/wordprocessingShape">
                    <wps:wsp>
                      <wps:cNvSpPr/>
                      <wps:spPr>
                        <a:xfrm>
                          <a:off x="0" y="0"/>
                          <a:ext cx="415636" cy="339436"/>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7F91D" id="Rectangle 25" o:spid="_x0000_s1026" style="position:absolute;margin-left:422.15pt;margin-top:5.95pt;width:32.75pt;height:26.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" filled="f" strokecolor="red" strokeweight="3pt"/>
            </w:pict>
          </mc:Fallback>
        </mc:AlternateContent>
      </w:r>
      <w:r w:rsidRPr="00615AC7">
        <w:rPr>
          <w:noProof/>
          <w:lang w:val="en-GB"/>
        </w:rPr>
        <w:drawing>
          <wp:anchor distT="0" distB="0" distL="114300" distR="114300" simplePos="0" relativeHeight="251780096" behindDoc="1" locked="0" layoutInCell="1" allowOverlap="1" wp14:anchorId="40D6074F" wp14:editId="2DDC37F3">
            <wp:simplePos x="0" y="0"/>
            <wp:positionH relativeFrom="column">
              <wp:posOffset>4218774</wp:posOffset>
            </wp:positionH>
            <wp:positionV relativeFrom="paragraph">
              <wp:posOffset>110490</wp:posOffset>
            </wp:positionV>
            <wp:extent cx="1511300" cy="1397000"/>
            <wp:effectExtent l="0" t="0" r="0" b="0"/>
            <wp:wrapTight wrapText="bothSides">
              <wp:wrapPolygon edited="0">
                <wp:start x="0" y="0"/>
                <wp:lineTo x="0" y="21404"/>
                <wp:lineTo x="21418" y="21404"/>
                <wp:lineTo x="21418" y="0"/>
                <wp:lineTo x="0" y="0"/>
              </wp:wrapPolygon>
            </wp:wrapTight>
            <wp:docPr id="1570895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95755" name="Picture 1"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511300" cy="1397000"/>
                    </a:xfrm>
                    <a:prstGeom prst="rect">
                      <a:avLst/>
                    </a:prstGeom>
                  </pic:spPr>
                </pic:pic>
              </a:graphicData>
            </a:graphic>
            <wp14:sizeRelH relativeFrom="page">
              <wp14:pctWidth>0</wp14:pctWidth>
            </wp14:sizeRelH>
            <wp14:sizeRelV relativeFrom="page">
              <wp14:pctHeight>0</wp14:pctHeight>
            </wp14:sizeRelV>
          </wp:anchor>
        </w:drawing>
      </w:r>
    </w:p>
    <w:p w14:paraId="466A85A4" w14:textId="1192220C" w:rsidR="00B12613" w:rsidRDefault="00615AC7" w:rsidP="00615AC7">
      <w:pPr>
        <w:pStyle w:val="ProductIPParagraph2bodytext"/>
        <w:numPr>
          <w:ilvl w:val="0"/>
          <w:numId w:val="35"/>
        </w:numPr>
        <w:rPr>
          <w:lang w:val="en-GB"/>
        </w:rPr>
      </w:pPr>
      <w:r>
        <w:rPr>
          <w:lang w:val="en-GB"/>
        </w:rPr>
        <w:t>Go to control panel</w:t>
      </w:r>
    </w:p>
    <w:p w14:paraId="2DCF7CB1" w14:textId="14ABF314" w:rsidR="00615AC7" w:rsidRDefault="00615AC7" w:rsidP="00615AC7">
      <w:pPr>
        <w:pStyle w:val="ProductIPParagraph2bodytext"/>
        <w:numPr>
          <w:ilvl w:val="0"/>
          <w:numId w:val="35"/>
        </w:numPr>
        <w:rPr>
          <w:lang w:val="en-GB"/>
        </w:rPr>
      </w:pPr>
      <w:r>
        <w:rPr>
          <w:lang w:val="en-GB"/>
        </w:rPr>
        <w:t>Select Company account</w:t>
      </w:r>
    </w:p>
    <w:p w14:paraId="1573D106" w14:textId="691AC31A" w:rsidR="00615AC7" w:rsidRDefault="00615AC7" w:rsidP="00AC1A36">
      <w:pPr>
        <w:pStyle w:val="ProductIPParagraph2bodytext"/>
        <w:ind w:left="720"/>
        <w:rPr>
          <w:lang w:val="en-GB"/>
        </w:rPr>
      </w:pPr>
    </w:p>
    <w:p w14:paraId="485B30C6" w14:textId="726812F2" w:rsidR="00B12613" w:rsidRDefault="00B12613" w:rsidP="00BB58EE">
      <w:pPr>
        <w:pStyle w:val="ProductIPParagraph2bodytext"/>
        <w:rPr>
          <w:lang w:val="en-GB"/>
        </w:rPr>
      </w:pPr>
    </w:p>
    <w:p w14:paraId="3A04A804" w14:textId="6FADCC65" w:rsidR="00B12613" w:rsidRDefault="00F7286B" w:rsidP="00F7286B">
      <w:pPr>
        <w:pStyle w:val="ProductIPParagraph2bodytext"/>
        <w:numPr>
          <w:ilvl w:val="0"/>
          <w:numId w:val="35"/>
        </w:numPr>
        <w:rPr>
          <w:lang w:val="en-GB"/>
        </w:rPr>
      </w:pPr>
      <w:r>
        <w:rPr>
          <w:lang w:val="en-GB"/>
        </w:rPr>
        <w:t>Select Customer</w:t>
      </w:r>
    </w:p>
    <w:p w14:paraId="082309E1" w14:textId="3EA258B5" w:rsidR="00F7286B" w:rsidRDefault="00F7286B" w:rsidP="00F7286B">
      <w:pPr>
        <w:pStyle w:val="ProductIPParagraph2bodytext"/>
        <w:numPr>
          <w:ilvl w:val="0"/>
          <w:numId w:val="35"/>
        </w:numPr>
        <w:rPr>
          <w:lang w:val="en-GB"/>
        </w:rPr>
      </w:pPr>
      <w:r>
        <w:rPr>
          <w:lang w:val="en-GB"/>
        </w:rPr>
        <w:t>Add customer</w:t>
      </w:r>
    </w:p>
    <w:p w14:paraId="32955AD9" w14:textId="1AFEA925" w:rsidR="00F23FBB" w:rsidRDefault="00F23FBB" w:rsidP="00F7286B">
      <w:pPr>
        <w:pStyle w:val="ProductIPParagraph2bodytext"/>
        <w:numPr>
          <w:ilvl w:val="0"/>
          <w:numId w:val="35"/>
        </w:numPr>
        <w:rPr>
          <w:lang w:val="en-GB"/>
        </w:rPr>
      </w:pPr>
      <w:r>
        <w:rPr>
          <w:lang w:val="en-GB"/>
        </w:rPr>
        <w:t>Select your company</w:t>
      </w:r>
    </w:p>
    <w:p w14:paraId="493E9AD9" w14:textId="39F4949B" w:rsidR="00126B08" w:rsidRPr="00BB58EE" w:rsidRDefault="00AC1A36" w:rsidP="00BB58EE">
      <w:pPr>
        <w:pStyle w:val="ProductIPParagraph2bodytext"/>
        <w:rPr>
          <w:lang w:val="en-GB"/>
        </w:rPr>
      </w:pPr>
      <w:r w:rsidRPr="00AC1A36">
        <w:rPr>
          <w:noProof/>
          <w:lang w:val="en-GB"/>
        </w:rPr>
        <w:drawing>
          <wp:anchor distT="0" distB="0" distL="114300" distR="114300" simplePos="0" relativeHeight="251782144" behindDoc="1" locked="0" layoutInCell="1" allowOverlap="1" wp14:anchorId="46175EEB" wp14:editId="19033187">
            <wp:simplePos x="0" y="0"/>
            <wp:positionH relativeFrom="column">
              <wp:posOffset>110490</wp:posOffset>
            </wp:positionH>
            <wp:positionV relativeFrom="paragraph">
              <wp:posOffset>218440</wp:posOffset>
            </wp:positionV>
            <wp:extent cx="5731510" cy="701040"/>
            <wp:effectExtent l="0" t="0" r="0" b="0"/>
            <wp:wrapTight wrapText="bothSides">
              <wp:wrapPolygon edited="0">
                <wp:start x="0" y="0"/>
                <wp:lineTo x="0" y="21130"/>
                <wp:lineTo x="21538" y="21130"/>
                <wp:lineTo x="21538" y="0"/>
                <wp:lineTo x="0" y="0"/>
              </wp:wrapPolygon>
            </wp:wrapTight>
            <wp:docPr id="102840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04340" name=""/>
                    <pic:cNvPicPr/>
                  </pic:nvPicPr>
                  <pic:blipFill>
                    <a:blip r:embed="rId55">
                      <a:extLst>
                        <a:ext uri="{28A0092B-C50C-407E-A947-70E740481C1C}">
                          <a14:useLocalDpi xmlns:a14="http://schemas.microsoft.com/office/drawing/2010/main" val="0"/>
                        </a:ext>
                      </a:extLst>
                    </a:blip>
                    <a:stretch>
                      <a:fillRect/>
                    </a:stretch>
                  </pic:blipFill>
                  <pic:spPr>
                    <a:xfrm>
                      <a:off x="0" y="0"/>
                      <a:ext cx="5731510" cy="701040"/>
                    </a:xfrm>
                    <a:prstGeom prst="rect">
                      <a:avLst/>
                    </a:prstGeom>
                  </pic:spPr>
                </pic:pic>
              </a:graphicData>
            </a:graphic>
            <wp14:sizeRelH relativeFrom="page">
              <wp14:pctWidth>0</wp14:pctWidth>
            </wp14:sizeRelH>
            <wp14:sizeRelV relativeFrom="page">
              <wp14:pctHeight>0</wp14:pctHeight>
            </wp14:sizeRelV>
          </wp:anchor>
        </w:drawing>
      </w:r>
    </w:p>
    <w:p w14:paraId="2ECDDC17" w14:textId="36C443D0" w:rsidR="00FC60A1" w:rsidRDefault="00887F74" w:rsidP="009978DB">
      <w:pPr>
        <w:pStyle w:val="Heading2"/>
      </w:pPr>
      <w:bookmarkStart w:id="13" w:name="_Toc189558791"/>
      <w:r>
        <w:t xml:space="preserve">Merged </w:t>
      </w:r>
      <w:r w:rsidR="00E23FAF">
        <w:t>incorrectly</w:t>
      </w:r>
      <w:bookmarkEnd w:id="13"/>
    </w:p>
    <w:p w14:paraId="4BDD2126" w14:textId="636A0A0C" w:rsidR="00D30A59" w:rsidRDefault="00D30A59" w:rsidP="00D30A59">
      <w:pPr>
        <w:pStyle w:val="ProductIPParagraph2bodytext"/>
        <w:numPr>
          <w:ilvl w:val="0"/>
          <w:numId w:val="35"/>
        </w:numPr>
      </w:pPr>
      <w:r>
        <w:t>Clone the pre-drafts with the merged articles as many times as necessary</w:t>
      </w:r>
    </w:p>
    <w:p w14:paraId="4B083369" w14:textId="76F5C483" w:rsidR="00421CAB" w:rsidRDefault="003E234F" w:rsidP="00A809CC">
      <w:pPr>
        <w:pStyle w:val="ProductIPParagraph2bodytext"/>
        <w:numPr>
          <w:ilvl w:val="0"/>
          <w:numId w:val="34"/>
        </w:numPr>
      </w:pPr>
      <w:r w:rsidRPr="003E234F">
        <w:drawing>
          <wp:anchor distT="0" distB="0" distL="114300" distR="114300" simplePos="0" relativeHeight="251788288" behindDoc="1" locked="0" layoutInCell="1" allowOverlap="1" wp14:anchorId="60B06DBE" wp14:editId="657F6320">
            <wp:simplePos x="0" y="0"/>
            <wp:positionH relativeFrom="column">
              <wp:posOffset>2543385</wp:posOffset>
            </wp:positionH>
            <wp:positionV relativeFrom="paragraph">
              <wp:posOffset>119380</wp:posOffset>
            </wp:positionV>
            <wp:extent cx="3307286" cy="720000"/>
            <wp:effectExtent l="0" t="0" r="0" b="4445"/>
            <wp:wrapTight wrapText="bothSides">
              <wp:wrapPolygon edited="0">
                <wp:start x="0" y="0"/>
                <wp:lineTo x="0" y="21352"/>
                <wp:lineTo x="21484" y="21352"/>
                <wp:lineTo x="21484" y="0"/>
                <wp:lineTo x="0" y="0"/>
              </wp:wrapPolygon>
            </wp:wrapTight>
            <wp:docPr id="7258093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09327" name="Picture 1" descr="A screenshot of a computer&#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07286" cy="720000"/>
                    </a:xfrm>
                    <a:prstGeom prst="rect">
                      <a:avLst/>
                    </a:prstGeom>
                  </pic:spPr>
                </pic:pic>
              </a:graphicData>
            </a:graphic>
            <wp14:sizeRelH relativeFrom="page">
              <wp14:pctWidth>0</wp14:pctWidth>
            </wp14:sizeRelH>
            <wp14:sizeRelV relativeFrom="page">
              <wp14:pctHeight>0</wp14:pctHeight>
            </wp14:sizeRelV>
          </wp:anchor>
        </w:drawing>
      </w:r>
      <w:r w:rsidR="00A809CC">
        <w:t>Open the pre-draft</w:t>
      </w:r>
    </w:p>
    <w:p w14:paraId="4957B0A8" w14:textId="0A618D58" w:rsidR="00CD6EAD" w:rsidRDefault="003E234F" w:rsidP="00A809CC">
      <w:pPr>
        <w:pStyle w:val="ProductIPParagraph2bodytext"/>
        <w:numPr>
          <w:ilvl w:val="0"/>
          <w:numId w:val="34"/>
        </w:numPr>
      </w:pPr>
      <w:r>
        <w:t>Click “make a clone”</w:t>
      </w:r>
    </w:p>
    <w:p w14:paraId="3F4B733E" w14:textId="5979AF4D" w:rsidR="00257D63" w:rsidRDefault="00257D63" w:rsidP="00257D63">
      <w:pPr>
        <w:pStyle w:val="ProductIPParagraph2bodytext"/>
        <w:ind w:left="720"/>
      </w:pPr>
    </w:p>
    <w:p w14:paraId="45EFC533" w14:textId="7E418DD1" w:rsidR="00421CAB" w:rsidRDefault="00421CAB" w:rsidP="00421CAB">
      <w:pPr>
        <w:pStyle w:val="ProductIPParagraph2bodytext"/>
      </w:pPr>
    </w:p>
    <w:p w14:paraId="54B951F1" w14:textId="1AE51C61" w:rsidR="000C6757" w:rsidRDefault="000C6757" w:rsidP="000C6757">
      <w:pPr>
        <w:pStyle w:val="ProductIPParagraph2bodytext"/>
        <w:ind w:left="720"/>
      </w:pPr>
    </w:p>
    <w:p w14:paraId="6DC51E02" w14:textId="7E66DBE7" w:rsidR="00CD6EAD" w:rsidRDefault="004330CC" w:rsidP="00CD6EAD">
      <w:pPr>
        <w:pStyle w:val="ProductIPParagraph2bodytext"/>
        <w:numPr>
          <w:ilvl w:val="0"/>
          <w:numId w:val="35"/>
        </w:numPr>
      </w:pPr>
      <w:r w:rsidRPr="004330CC">
        <w:drawing>
          <wp:anchor distT="0" distB="0" distL="114300" distR="114300" simplePos="0" relativeHeight="251789312" behindDoc="1" locked="0" layoutInCell="1" allowOverlap="1" wp14:anchorId="69ECB4C8" wp14:editId="40493053">
            <wp:simplePos x="0" y="0"/>
            <wp:positionH relativeFrom="column">
              <wp:posOffset>4843161</wp:posOffset>
            </wp:positionH>
            <wp:positionV relativeFrom="paragraph">
              <wp:posOffset>19685</wp:posOffset>
            </wp:positionV>
            <wp:extent cx="931618" cy="1152000"/>
            <wp:effectExtent l="0" t="0" r="0" b="3810"/>
            <wp:wrapTight wrapText="bothSides">
              <wp:wrapPolygon edited="0">
                <wp:start x="0" y="0"/>
                <wp:lineTo x="0" y="21433"/>
                <wp:lineTo x="21202" y="21433"/>
                <wp:lineTo x="21202" y="0"/>
                <wp:lineTo x="0" y="0"/>
              </wp:wrapPolygon>
            </wp:wrapTight>
            <wp:docPr id="197143724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37248" name="Picture 1" descr="A screenshot of a phone&#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931618" cy="1152000"/>
                    </a:xfrm>
                    <a:prstGeom prst="rect">
                      <a:avLst/>
                    </a:prstGeom>
                  </pic:spPr>
                </pic:pic>
              </a:graphicData>
            </a:graphic>
            <wp14:sizeRelH relativeFrom="page">
              <wp14:pctWidth>0</wp14:pctWidth>
            </wp14:sizeRelH>
            <wp14:sizeRelV relativeFrom="page">
              <wp14:pctHeight>0</wp14:pctHeight>
            </wp14:sizeRelV>
          </wp:anchor>
        </w:drawing>
      </w:r>
      <w:r w:rsidR="00CD6EAD">
        <w:t xml:space="preserve">Delete the articles </w:t>
      </w:r>
      <w:r w:rsidR="003E234F">
        <w:t>in</w:t>
      </w:r>
      <w:r w:rsidR="00257C08">
        <w:t xml:space="preserve"> the</w:t>
      </w:r>
      <w:r w:rsidR="003E234F">
        <w:t xml:space="preserve"> files </w:t>
      </w:r>
    </w:p>
    <w:p w14:paraId="6A53EAF2" w14:textId="1EC4873B" w:rsidR="004330CC" w:rsidRDefault="004330CC" w:rsidP="004330CC">
      <w:pPr>
        <w:pStyle w:val="ProductIPParagraph2bodytext"/>
      </w:pPr>
    </w:p>
    <w:p w14:paraId="237F8840" w14:textId="750A3912" w:rsidR="00257D63" w:rsidRDefault="00257D63" w:rsidP="000C6757">
      <w:pPr>
        <w:pStyle w:val="ProductIPParagraph2bodytext"/>
        <w:ind w:left="720"/>
      </w:pPr>
    </w:p>
    <w:p w14:paraId="292CF256" w14:textId="77777777" w:rsidR="00257D63" w:rsidRDefault="00257D63" w:rsidP="000C6757">
      <w:pPr>
        <w:pStyle w:val="ProductIPParagraph2bodytext"/>
        <w:ind w:left="720"/>
      </w:pPr>
    </w:p>
    <w:p w14:paraId="433026A3" w14:textId="77777777" w:rsidR="004330CC" w:rsidRPr="00D30A59" w:rsidRDefault="004330CC" w:rsidP="000C6757">
      <w:pPr>
        <w:pStyle w:val="ProductIPParagraph2bodytext"/>
        <w:ind w:left="720"/>
      </w:pPr>
    </w:p>
    <w:p w14:paraId="2BE9E6BF" w14:textId="24764932" w:rsidR="00EC52DD" w:rsidRDefault="00C73875" w:rsidP="00EC52DD">
      <w:pPr>
        <w:pStyle w:val="Heading2"/>
      </w:pPr>
      <w:bookmarkStart w:id="14" w:name="_Toc189558792"/>
      <w:r>
        <w:lastRenderedPageBreak/>
        <w:t>Delete pre-drafts</w:t>
      </w:r>
      <w:bookmarkEnd w:id="14"/>
    </w:p>
    <w:p w14:paraId="4191783B" w14:textId="6CF86AF5" w:rsidR="0013447A" w:rsidRDefault="0013447A" w:rsidP="0013447A">
      <w:pPr>
        <w:pStyle w:val="ProductIPParagraph2bodytext"/>
        <w:numPr>
          <w:ilvl w:val="0"/>
          <w:numId w:val="35"/>
        </w:numPr>
      </w:pPr>
      <w:r>
        <w:t>Select the pre-drafts</w:t>
      </w:r>
    </w:p>
    <w:p w14:paraId="247D3560" w14:textId="68CBF730" w:rsidR="0013447A" w:rsidRDefault="00937844" w:rsidP="0013447A">
      <w:pPr>
        <w:pStyle w:val="ProductIPParagraph2bodytext"/>
        <w:numPr>
          <w:ilvl w:val="0"/>
          <w:numId w:val="35"/>
        </w:numPr>
      </w:pPr>
      <w:r>
        <w:t>Choose action delete pre-drafts</w:t>
      </w:r>
      <w:r w:rsidR="00CB5BC0">
        <w:t xml:space="preserve"> (bottom of the page)</w:t>
      </w:r>
    </w:p>
    <w:p w14:paraId="423E3D2A" w14:textId="5A4D4750" w:rsidR="001B19DC" w:rsidRDefault="001B19DC" w:rsidP="0013447A">
      <w:pPr>
        <w:pStyle w:val="ProductIPParagraph2bodytext"/>
        <w:numPr>
          <w:ilvl w:val="0"/>
          <w:numId w:val="35"/>
        </w:numPr>
      </w:pPr>
      <w:r>
        <w:t>Click Execute</w:t>
      </w:r>
    </w:p>
    <w:p w14:paraId="741BD46D" w14:textId="61B5BD2C" w:rsidR="00D90DCC" w:rsidRDefault="00F64026" w:rsidP="00D90DCC">
      <w:pPr>
        <w:pStyle w:val="ProductIPParagraph2bodytext"/>
      </w:pPr>
      <w:r>
        <w:rPr>
          <w:noProof/>
        </w:rPr>
        <mc:AlternateContent>
          <mc:Choice Requires="wpg">
            <w:drawing>
              <wp:anchor distT="0" distB="0" distL="114300" distR="114300" simplePos="0" relativeHeight="251768832" behindDoc="0" locked="0" layoutInCell="1" allowOverlap="1" wp14:anchorId="074D4CB2" wp14:editId="765CCAE7">
                <wp:simplePos x="0" y="0"/>
                <wp:positionH relativeFrom="column">
                  <wp:posOffset>225153</wp:posOffset>
                </wp:positionH>
                <wp:positionV relativeFrom="paragraph">
                  <wp:posOffset>195127</wp:posOffset>
                </wp:positionV>
                <wp:extent cx="5731510" cy="1260475"/>
                <wp:effectExtent l="12700" t="50800" r="85090" b="47625"/>
                <wp:wrapNone/>
                <wp:docPr id="1124229907" name="Group 18"/>
                <wp:cNvGraphicFramePr/>
                <a:graphic xmlns:a="http://schemas.openxmlformats.org/drawingml/2006/main">
                  <a:graphicData uri="http://schemas.microsoft.com/office/word/2010/wordprocessingGroup">
                    <wpg:wgp>
                      <wpg:cNvGrpSpPr/>
                      <wpg:grpSpPr>
                        <a:xfrm>
                          <a:off x="0" y="0"/>
                          <a:ext cx="5731510" cy="1260475"/>
                          <a:chOff x="0" y="0"/>
                          <a:chExt cx="5731510" cy="1260475"/>
                        </a:xfrm>
                      </wpg:grpSpPr>
                      <pic:pic xmlns:pic="http://schemas.openxmlformats.org/drawingml/2006/picture">
                        <pic:nvPicPr>
                          <pic:cNvPr id="867267840" name="Picture 1" descr="A screenshot of a computer&#10;&#10;Description automatically generated"/>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731510" cy="1260475"/>
                          </a:xfrm>
                          <a:prstGeom prst="rect">
                            <a:avLst/>
                          </a:prstGeom>
                          <a:effectLst>
                            <a:outerShdw blurRad="50800" dist="38100" algn="l" rotWithShape="0">
                              <a:prstClr val="black">
                                <a:alpha val="40000"/>
                              </a:prstClr>
                            </a:outerShdw>
                          </a:effectLst>
                        </pic:spPr>
                      </pic:pic>
                      <wps:wsp>
                        <wps:cNvPr id="179862436" name="Rectangle 17"/>
                        <wps:cNvSpPr>
                          <a:spLocks/>
                        </wps:cNvSpPr>
                        <wps:spPr>
                          <a:xfrm>
                            <a:off x="1963479" y="826681"/>
                            <a:ext cx="3767750" cy="4320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C58ABF" id="Group 18" o:spid="_x0000_s1026" style="position:absolute;margin-left:17.75pt;margin-top:15.35pt;width:451.3pt;height:99.25pt;z-index:251768832" coordsize="57315,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">
                <v:shape id="Picture 1" o:spid="_x0000_s1027" type="#_x0000_t75" alt="A screenshot of a computer&#10;&#10;Description automatically generated" style="position:absolute;width:57315;height:12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">
                  <v:imagedata r:id="rId59" o:title="A screenshot of a computer&#10;&#10;Description automatically generated"/>
                  <v:shadow on="t" color="black" opacity="26214f" origin="-.5" offset="3pt,0"/>
                </v:shape>
                <v:rect id="Rectangle 17" o:spid="_x0000_s1028" style="position:absolute;left:19634;top:8266;width:37678;height:4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" filled="f" strokecolor="red" strokeweight="3pt">
                  <v:path arrowok="t"/>
                </v:rect>
              </v:group>
            </w:pict>
          </mc:Fallback>
        </mc:AlternateContent>
      </w:r>
    </w:p>
    <w:p w14:paraId="2F593008" w14:textId="5C394D58" w:rsidR="00D90DCC" w:rsidRDefault="00D90DCC" w:rsidP="00D90DCC">
      <w:pPr>
        <w:pStyle w:val="ProductIPParagraph2bodytext"/>
      </w:pPr>
    </w:p>
    <w:p w14:paraId="68567459" w14:textId="77777777" w:rsidR="00F64026" w:rsidRDefault="00F64026" w:rsidP="00D90DCC">
      <w:pPr>
        <w:pStyle w:val="ProductIPParagraph2bodytext"/>
      </w:pPr>
    </w:p>
    <w:p w14:paraId="266C1D6B" w14:textId="77777777" w:rsidR="00F64026" w:rsidRDefault="00F64026" w:rsidP="00D90DCC">
      <w:pPr>
        <w:pStyle w:val="ProductIPParagraph2bodytext"/>
      </w:pPr>
    </w:p>
    <w:p w14:paraId="0C099D56" w14:textId="77777777" w:rsidR="00F64026" w:rsidRDefault="00F64026" w:rsidP="00D90DCC">
      <w:pPr>
        <w:pStyle w:val="ProductIPParagraph2bodytext"/>
      </w:pPr>
    </w:p>
    <w:p w14:paraId="517CF93C" w14:textId="77777777" w:rsidR="00F64026" w:rsidRDefault="00F64026" w:rsidP="00D90DCC">
      <w:pPr>
        <w:pStyle w:val="ProductIPParagraph2bodytext"/>
      </w:pPr>
    </w:p>
    <w:p w14:paraId="65D3D9BB" w14:textId="77777777" w:rsidR="00F64026" w:rsidRDefault="00F64026" w:rsidP="00D90DCC">
      <w:pPr>
        <w:pStyle w:val="ProductIPParagraph2bodytext"/>
      </w:pPr>
    </w:p>
    <w:p w14:paraId="244FBC34" w14:textId="77777777" w:rsidR="00F64026" w:rsidRDefault="00F64026" w:rsidP="00D90DCC">
      <w:pPr>
        <w:pStyle w:val="ProductIPParagraph2bodytext"/>
      </w:pPr>
    </w:p>
    <w:p w14:paraId="3E0C07CD" w14:textId="1CE945F4" w:rsidR="00F51B69" w:rsidRDefault="00F51B69" w:rsidP="00F51B69">
      <w:pPr>
        <w:pStyle w:val="Heading1"/>
      </w:pPr>
      <w:bookmarkStart w:id="15" w:name="_Toc189558793"/>
      <w:r>
        <w:t>Tips</w:t>
      </w:r>
      <w:bookmarkEnd w:id="15"/>
    </w:p>
    <w:p w14:paraId="33D65E2C" w14:textId="1CE4A0D1" w:rsidR="00F51B69" w:rsidRDefault="00F51B69" w:rsidP="00F51B69">
      <w:pPr>
        <w:pStyle w:val="Heading2"/>
      </w:pPr>
      <w:bookmarkStart w:id="16" w:name="_Toc189558794"/>
      <w:r>
        <w:t>Create tabs</w:t>
      </w:r>
      <w:bookmarkEnd w:id="16"/>
      <w:r w:rsidR="00B1437F">
        <w:t xml:space="preserve"> </w:t>
      </w:r>
    </w:p>
    <w:p w14:paraId="627A1C55" w14:textId="50CFBEF1" w:rsidR="00792EA8" w:rsidRDefault="00120C6C" w:rsidP="00792EA8">
      <w:pPr>
        <w:pStyle w:val="ProductIPParagraph2bodytext"/>
      </w:pPr>
      <w:hyperlink r:id="rId60" w:history="1">
        <w:r w:rsidRPr="00BB62B7">
          <w:rPr>
            <w:rStyle w:val="Hyperlink"/>
          </w:rPr>
          <w:t>https://www.productip.com/kb/productipedia/tutorials/technical-files/custom-tabs</w:t>
        </w:r>
      </w:hyperlink>
    </w:p>
    <w:p w14:paraId="59F1D912" w14:textId="1953E69E" w:rsidR="008D3D04" w:rsidRDefault="00421CAB" w:rsidP="00792EA8">
      <w:pPr>
        <w:pStyle w:val="ProductIPParagraph2bodytext"/>
      </w:pPr>
      <w:r w:rsidRPr="00460CFD">
        <w:rPr>
          <w:noProof/>
        </w:rPr>
        <w:drawing>
          <wp:anchor distT="0" distB="0" distL="114300" distR="114300" simplePos="0" relativeHeight="251787264" behindDoc="1" locked="0" layoutInCell="1" allowOverlap="1" wp14:anchorId="19705EA1" wp14:editId="067F8CF6">
            <wp:simplePos x="0" y="0"/>
            <wp:positionH relativeFrom="column">
              <wp:posOffset>3727450</wp:posOffset>
            </wp:positionH>
            <wp:positionV relativeFrom="paragraph">
              <wp:posOffset>151856</wp:posOffset>
            </wp:positionV>
            <wp:extent cx="2281555" cy="1043305"/>
            <wp:effectExtent l="0" t="0" r="4445" b="0"/>
            <wp:wrapTight wrapText="bothSides">
              <wp:wrapPolygon edited="0">
                <wp:start x="0" y="0"/>
                <wp:lineTo x="0" y="21298"/>
                <wp:lineTo x="21522" y="21298"/>
                <wp:lineTo x="21522" y="0"/>
                <wp:lineTo x="0" y="0"/>
              </wp:wrapPolygon>
            </wp:wrapTight>
            <wp:docPr id="19016672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67278" name="Picture 1"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281555" cy="1043305"/>
                    </a:xfrm>
                    <a:prstGeom prst="rect">
                      <a:avLst/>
                    </a:prstGeom>
                  </pic:spPr>
                </pic:pic>
              </a:graphicData>
            </a:graphic>
            <wp14:sizeRelH relativeFrom="page">
              <wp14:pctWidth>0</wp14:pctWidth>
            </wp14:sizeRelH>
            <wp14:sizeRelV relativeFrom="page">
              <wp14:pctHeight>0</wp14:pctHeight>
            </wp14:sizeRelV>
          </wp:anchor>
        </w:drawing>
      </w:r>
    </w:p>
    <w:p w14:paraId="42C6C0B2" w14:textId="02A544FA" w:rsidR="00E47A59" w:rsidRPr="00E47A59" w:rsidRDefault="008D3D04" w:rsidP="00E47A59">
      <w:pPr>
        <w:pStyle w:val="Heading2"/>
      </w:pPr>
      <w:bookmarkStart w:id="17" w:name="_Toc189558795"/>
      <w:r>
        <w:t>Create a template tex</w:t>
      </w:r>
      <w:r w:rsidR="00460CFD">
        <w:t>t</w:t>
      </w:r>
      <w:bookmarkEnd w:id="17"/>
    </w:p>
    <w:p w14:paraId="003D4677" w14:textId="0D10A2EA" w:rsidR="00484987" w:rsidRDefault="00E47A59" w:rsidP="00E47A59">
      <w:pPr>
        <w:pStyle w:val="ProductIPParagraph2bodytext"/>
        <w:numPr>
          <w:ilvl w:val="0"/>
          <w:numId w:val="35"/>
        </w:numPr>
      </w:pPr>
      <w:r>
        <w:t xml:space="preserve">Go to </w:t>
      </w:r>
      <w:r w:rsidR="00421CAB">
        <w:t>Control</w:t>
      </w:r>
      <w:r>
        <w:t xml:space="preserve"> panel</w:t>
      </w:r>
    </w:p>
    <w:p w14:paraId="2CB331FF" w14:textId="4DB2537E" w:rsidR="00CE6619" w:rsidRDefault="00E47A59" w:rsidP="00005079">
      <w:pPr>
        <w:pStyle w:val="ProductIPParagraph2bodytext"/>
        <w:numPr>
          <w:ilvl w:val="0"/>
          <w:numId w:val="35"/>
        </w:numPr>
      </w:pPr>
      <w:r>
        <w:t>Select Company account</w:t>
      </w:r>
    </w:p>
    <w:p w14:paraId="0C5246DC" w14:textId="6028536B" w:rsidR="00CE6619" w:rsidRDefault="00CE6619" w:rsidP="00CE6619">
      <w:pPr>
        <w:pStyle w:val="ProductIPParagraph2bodytext"/>
      </w:pPr>
    </w:p>
    <w:p w14:paraId="7A1A698D" w14:textId="650345BF" w:rsidR="00EF080F" w:rsidRDefault="00EF080F" w:rsidP="00EF080F">
      <w:pPr>
        <w:pStyle w:val="ProductIPParagraph2bodytext"/>
        <w:numPr>
          <w:ilvl w:val="0"/>
          <w:numId w:val="35"/>
        </w:numPr>
      </w:pPr>
      <w:r w:rsidRPr="00CE6619">
        <w:rPr>
          <w:noProof/>
          <w:lang w:val="en-GB"/>
        </w:rPr>
        <w:drawing>
          <wp:anchor distT="0" distB="0" distL="114300" distR="114300" simplePos="0" relativeHeight="251786240" behindDoc="1" locked="0" layoutInCell="1" allowOverlap="1" wp14:anchorId="2F45D057" wp14:editId="75133E23">
            <wp:simplePos x="0" y="0"/>
            <wp:positionH relativeFrom="column">
              <wp:posOffset>276603</wp:posOffset>
            </wp:positionH>
            <wp:positionV relativeFrom="paragraph">
              <wp:posOffset>267705</wp:posOffset>
            </wp:positionV>
            <wp:extent cx="5731510" cy="988060"/>
            <wp:effectExtent l="0" t="0" r="0" b="2540"/>
            <wp:wrapTight wrapText="bothSides">
              <wp:wrapPolygon edited="0">
                <wp:start x="0" y="0"/>
                <wp:lineTo x="0" y="21378"/>
                <wp:lineTo x="21538" y="21378"/>
                <wp:lineTo x="21538" y="0"/>
                <wp:lineTo x="0" y="0"/>
              </wp:wrapPolygon>
            </wp:wrapTight>
            <wp:docPr id="13577383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38366" name="Picture 1" descr="A screenshot of a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731510" cy="988060"/>
                    </a:xfrm>
                    <a:prstGeom prst="rect">
                      <a:avLst/>
                    </a:prstGeom>
                  </pic:spPr>
                </pic:pic>
              </a:graphicData>
            </a:graphic>
            <wp14:sizeRelH relativeFrom="page">
              <wp14:pctWidth>0</wp14:pctWidth>
            </wp14:sizeRelH>
            <wp14:sizeRelV relativeFrom="page">
              <wp14:pctHeight>0</wp14:pctHeight>
            </wp14:sizeRelV>
          </wp:anchor>
        </w:drawing>
      </w:r>
      <w:r w:rsidR="00E47A59">
        <w:t xml:space="preserve">Select </w:t>
      </w:r>
      <w:r w:rsidR="005E5020">
        <w:t>Templates</w:t>
      </w:r>
    </w:p>
    <w:p w14:paraId="3E0850E7" w14:textId="0B596B6E" w:rsidR="005E5020" w:rsidRDefault="00EF080F" w:rsidP="00CE6619">
      <w:pPr>
        <w:pStyle w:val="ProductIPParagraph2bodytext"/>
        <w:numPr>
          <w:ilvl w:val="0"/>
          <w:numId w:val="35"/>
        </w:numPr>
      </w:pPr>
      <w:r>
        <w:t>Cl</w:t>
      </w:r>
      <w:r w:rsidR="00CE6619">
        <w:t>ick “Create new template”</w:t>
      </w:r>
    </w:p>
    <w:p w14:paraId="0376D9C1" w14:textId="3F1B88F5" w:rsidR="004B5946" w:rsidRDefault="0043453C" w:rsidP="0043453C">
      <w:pPr>
        <w:pStyle w:val="ListParagraph"/>
        <w:numPr>
          <w:ilvl w:val="0"/>
          <w:numId w:val="35"/>
        </w:numPr>
        <w:rPr>
          <w:lang w:val="en-GB"/>
        </w:rPr>
      </w:pPr>
      <w:r>
        <w:rPr>
          <w:lang w:val="en-GB"/>
        </w:rPr>
        <w:t>Select Technical file request</w:t>
      </w:r>
    </w:p>
    <w:p w14:paraId="31C4CEEC" w14:textId="2401D0E2" w:rsidR="0043453C" w:rsidRPr="0043453C" w:rsidRDefault="0043453C" w:rsidP="0043453C">
      <w:pPr>
        <w:ind w:left="360"/>
        <w:rPr>
          <w:lang w:val="en-GB"/>
        </w:rPr>
      </w:pPr>
      <w:r w:rsidRPr="0043453C">
        <w:rPr>
          <w:noProof/>
          <w:lang w:val="en-GB"/>
        </w:rPr>
        <w:lastRenderedPageBreak/>
        <w:drawing>
          <wp:inline distT="0" distB="0" distL="0" distR="0" wp14:anchorId="74B735E1" wp14:editId="18D45E53">
            <wp:extent cx="4604152" cy="3840281"/>
            <wp:effectExtent l="0" t="0" r="0" b="0"/>
            <wp:docPr id="9251302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30261" name="Picture 1" descr="A screenshot of a computer&#10;&#10;Description automatically generated"/>
                    <pic:cNvPicPr/>
                  </pic:nvPicPr>
                  <pic:blipFill>
                    <a:blip r:embed="rId63"/>
                    <a:stretch>
                      <a:fillRect/>
                    </a:stretch>
                  </pic:blipFill>
                  <pic:spPr>
                    <a:xfrm>
                      <a:off x="0" y="0"/>
                      <a:ext cx="4635521" cy="3866446"/>
                    </a:xfrm>
                    <a:prstGeom prst="rect">
                      <a:avLst/>
                    </a:prstGeom>
                  </pic:spPr>
                </pic:pic>
              </a:graphicData>
            </a:graphic>
          </wp:inline>
        </w:drawing>
      </w:r>
    </w:p>
    <w:sectPr w:rsidR="0043453C" w:rsidRPr="0043453C" w:rsidSect="00C44DF3">
      <w:headerReference w:type="default" r:id="rId64"/>
      <w:footerReference w:type="default" r:id="rId65"/>
      <w:headerReference w:type="first" r:id="rId66"/>
      <w:footerReference w:type="first" r:id="rId67"/>
      <w:pgSz w:w="11906" w:h="16838" w:code="9"/>
      <w:pgMar w:top="1440" w:right="1440" w:bottom="1702" w:left="1440" w:header="708" w:footer="3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3C37E" w14:textId="77777777" w:rsidR="000403E3" w:rsidRPr="00AA79AE" w:rsidRDefault="000403E3" w:rsidP="00886E6C">
      <w:r w:rsidRPr="00AA79AE">
        <w:separator/>
      </w:r>
    </w:p>
  </w:endnote>
  <w:endnote w:type="continuationSeparator" w:id="0">
    <w:p w14:paraId="62FEB4C4" w14:textId="77777777" w:rsidR="000403E3" w:rsidRPr="00AA79AE" w:rsidRDefault="000403E3" w:rsidP="00886E6C">
      <w:r w:rsidRPr="00AA79A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Noto Sans">
    <w:panose1 w:val="020B0502040504020204"/>
    <w:charset w:val="00"/>
    <w:family w:val="swiss"/>
    <w:pitch w:val="variable"/>
    <w:sig w:usb0="E00082FF" w:usb1="400078FF" w:usb2="00000021" w:usb3="00000000" w:csb0="0000019F" w:csb1="00000000"/>
  </w:font>
  <w:font w:name="Avenir Light">
    <w:panose1 w:val="020B0402020203020204"/>
    <w:charset w:val="4D"/>
    <w:family w:val="swiss"/>
    <w:pitch w:val="variable"/>
    <w:sig w:usb0="800000AF" w:usb1="5000204A" w:usb2="00000000" w:usb3="00000000" w:csb0="0000009B" w:csb1="00000000"/>
  </w:font>
  <w:font w:name="AdobeClean-Regular">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7229"/>
      <w:gridCol w:w="851"/>
    </w:tblGrid>
    <w:tr w:rsidR="00C104E4" w:rsidRPr="00C104E4" w14:paraId="02388474" w14:textId="77777777" w:rsidTr="001D7484">
      <w:trPr>
        <w:trHeight w:val="284"/>
      </w:trPr>
      <w:tc>
        <w:tcPr>
          <w:tcW w:w="2411" w:type="dxa"/>
        </w:tcPr>
        <w:p w14:paraId="15AF0CA6" w14:textId="0CFBAC84" w:rsidR="00AA79AE" w:rsidRPr="00C104E4" w:rsidRDefault="00AA79AE" w:rsidP="00AA79AE">
          <w:pPr>
            <w:pStyle w:val="Footer"/>
          </w:pPr>
        </w:p>
      </w:tc>
      <w:tc>
        <w:tcPr>
          <w:tcW w:w="7229" w:type="dxa"/>
        </w:tcPr>
        <w:p w14:paraId="77850B80" w14:textId="02F38CFA" w:rsidR="00AA79AE" w:rsidRPr="00C104E4" w:rsidRDefault="00A87535" w:rsidP="00C9128B">
          <w:pPr>
            <w:pStyle w:val="EQOMpagenumbers2"/>
            <w:framePr w:wrap="none"/>
            <w:jc w:val="center"/>
            <w:rPr>
              <w:color w:val="auto"/>
            </w:rPr>
          </w:pPr>
          <w:r>
            <w:rPr>
              <w:color w:val="auto"/>
            </w:rPr>
            <w:t>Quick Guid</w:t>
          </w:r>
          <w:r w:rsidR="00C9128B">
            <w:rPr>
              <w:color w:val="auto"/>
            </w:rPr>
            <w:t>e</w:t>
          </w:r>
          <w:r>
            <w:rPr>
              <w:color w:val="auto"/>
            </w:rPr>
            <w:t xml:space="preserve"> </w:t>
          </w:r>
          <w:r w:rsidR="00A6232E">
            <w:rPr>
              <w:color w:val="auto"/>
            </w:rPr>
            <w:t>–</w:t>
          </w:r>
          <w:r>
            <w:rPr>
              <w:color w:val="auto"/>
            </w:rPr>
            <w:t xml:space="preserve"> </w:t>
          </w:r>
          <w:r w:rsidR="00A6232E">
            <w:rPr>
              <w:color w:val="auto"/>
            </w:rPr>
            <w:t xml:space="preserve">EN </w:t>
          </w:r>
          <w:r w:rsidR="001670F7">
            <w:rPr>
              <w:color w:val="auto"/>
            </w:rPr>
            <w:t>Sending out a</w:t>
          </w:r>
          <w:r w:rsidR="00A6232E">
            <w:rPr>
              <w:color w:val="auto"/>
            </w:rPr>
            <w:t xml:space="preserve"> </w:t>
          </w:r>
          <w:r w:rsidR="00432341">
            <w:rPr>
              <w:color w:val="auto"/>
            </w:rPr>
            <w:t xml:space="preserve">Technical </w:t>
          </w:r>
          <w:r w:rsidR="00A6232E">
            <w:rPr>
              <w:color w:val="auto"/>
            </w:rPr>
            <w:t>File Request V</w:t>
          </w:r>
          <w:r w:rsidR="00B70885">
            <w:rPr>
              <w:color w:val="auto"/>
            </w:rPr>
            <w:t>1</w:t>
          </w:r>
          <w:r w:rsidR="002142B7">
            <w:rPr>
              <w:color w:val="auto"/>
            </w:rPr>
            <w:t>.</w:t>
          </w:r>
          <w:r w:rsidR="00585F7B">
            <w:rPr>
              <w:color w:val="auto"/>
            </w:rPr>
            <w:t>3</w:t>
          </w:r>
        </w:p>
      </w:tc>
      <w:tc>
        <w:tcPr>
          <w:tcW w:w="851" w:type="dxa"/>
          <w:shd w:val="clear" w:color="auto" w:fill="auto"/>
        </w:tcPr>
        <w:p w14:paraId="46172D7A" w14:textId="77777777" w:rsidR="00AA79AE" w:rsidRPr="00C104E4" w:rsidRDefault="00AA79AE" w:rsidP="00AA79AE">
          <w:pPr>
            <w:pStyle w:val="EQOMpagenumbers2"/>
            <w:framePr w:wrap="none"/>
            <w:rPr>
              <w:color w:val="auto"/>
            </w:rPr>
          </w:pPr>
          <w:r w:rsidRPr="001D7484">
            <w:rPr>
              <w:color w:val="auto"/>
            </w:rPr>
            <w:fldChar w:fldCharType="begin"/>
          </w:r>
          <w:r w:rsidRPr="001D7484">
            <w:rPr>
              <w:color w:val="auto"/>
            </w:rPr>
            <w:instrText xml:space="preserve"> PAGE   \* MERGEFORMAT </w:instrText>
          </w:r>
          <w:r w:rsidRPr="001D7484">
            <w:rPr>
              <w:color w:val="auto"/>
            </w:rPr>
            <w:fldChar w:fldCharType="separate"/>
          </w:r>
          <w:r w:rsidRPr="001D7484">
            <w:rPr>
              <w:color w:val="auto"/>
            </w:rPr>
            <w:t>1</w:t>
          </w:r>
          <w:r w:rsidRPr="001D7484">
            <w:rPr>
              <w:color w:val="auto"/>
            </w:rPr>
            <w:fldChar w:fldCharType="end"/>
          </w:r>
        </w:p>
      </w:tc>
    </w:tr>
  </w:tbl>
  <w:p w14:paraId="4D3E1588" w14:textId="2E160105" w:rsidR="007411B7" w:rsidRPr="00AA79AE" w:rsidRDefault="00DC6AF7" w:rsidP="00864E65">
    <w:pPr>
      <w:pStyle w:val="Footer"/>
    </w:pPr>
    <w:r w:rsidRPr="00C104E4">
      <w:rPr>
        <w:rFonts w:cs="Arial"/>
        <w:noProof/>
      </w:rPr>
      <w:drawing>
        <wp:anchor distT="0" distB="0" distL="114300" distR="114300" simplePos="0" relativeHeight="251670528" behindDoc="1" locked="0" layoutInCell="1" allowOverlap="1" wp14:anchorId="32B6C059" wp14:editId="7920018A">
          <wp:simplePos x="0" y="0"/>
          <wp:positionH relativeFrom="column">
            <wp:posOffset>-215900</wp:posOffset>
          </wp:positionH>
          <wp:positionV relativeFrom="paragraph">
            <wp:posOffset>-533400</wp:posOffset>
          </wp:positionV>
          <wp:extent cx="1053467" cy="684000"/>
          <wp:effectExtent l="0" t="0" r="635" b="1905"/>
          <wp:wrapNone/>
          <wp:docPr id="705775482" name="image2.jpeg" descr="Afbeelding met tekst, Lettertype, typografi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jpeg" descr="Afbeelding met tekst, Lettertype, typografie, Graphics&#10;&#10;Automatisch gegenereerde beschrijving"/>
                  <pic:cNvPicPr>
                    <a:picLocks noChangeAspect="1"/>
                  </pic:cNvPicPr>
                </pic:nvPicPr>
                <pic:blipFill>
                  <a:blip r:embed="rId1">
                    <a:extLst>
                      <a:ext uri="{28A0092B-C50C-407E-A947-70E740481C1C}">
                        <a14:useLocalDpi xmlns:a14="http://schemas.microsoft.com/office/drawing/2010/main" val="0"/>
                      </a:ext>
                    </a:extLst>
                  </a:blip>
                  <a:srcRect l="7680" t="13332" r="7680" b="13332"/>
                  <a:stretch>
                    <a:fillRect/>
                  </a:stretch>
                </pic:blipFill>
                <pic:spPr>
                  <a:xfrm>
                    <a:off x="0" y="0"/>
                    <a:ext cx="1053467" cy="684000"/>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F7ACB" w14:textId="4F88B650" w:rsidR="007411B7" w:rsidRPr="00AA79AE" w:rsidRDefault="007411B7" w:rsidP="00864E65">
    <w:pPr>
      <w:pStyle w:val="Footer"/>
      <w:tabs>
        <w:tab w:val="clear" w:pos="4703"/>
        <w:tab w:val="clear" w:pos="9406"/>
        <w:tab w:val="left" w:pos="3705"/>
      </w:tabs>
    </w:pPr>
    <w:r w:rsidRPr="00AA79AE">
      <w:tab/>
    </w:r>
  </w:p>
  <w:p w14:paraId="0246A0A8" w14:textId="77777777" w:rsidR="007411B7" w:rsidRPr="00AA79AE" w:rsidRDefault="007411B7" w:rsidP="00864E65">
    <w:pPr>
      <w:pStyle w:val="Footer"/>
      <w:tabs>
        <w:tab w:val="clear" w:pos="4703"/>
        <w:tab w:val="clear" w:pos="9406"/>
        <w:tab w:val="left" w:pos="37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C0F6E" w14:textId="77777777" w:rsidR="000403E3" w:rsidRPr="00AA79AE" w:rsidRDefault="000403E3" w:rsidP="00886E6C">
      <w:r w:rsidRPr="00AA79AE">
        <w:separator/>
      </w:r>
    </w:p>
  </w:footnote>
  <w:footnote w:type="continuationSeparator" w:id="0">
    <w:p w14:paraId="7108FB40" w14:textId="77777777" w:rsidR="000403E3" w:rsidRPr="00AA79AE" w:rsidRDefault="000403E3" w:rsidP="00886E6C">
      <w:r w:rsidRPr="00AA79A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371"/>
    </w:tblGrid>
    <w:tr w:rsidR="00AA79AE" w:rsidRPr="00AA79AE" w14:paraId="6833CDAE" w14:textId="77777777" w:rsidTr="00627AC8">
      <w:trPr>
        <w:jc w:val="right"/>
      </w:trPr>
      <w:tc>
        <w:tcPr>
          <w:tcW w:w="4673" w:type="dxa"/>
        </w:tcPr>
        <w:p w14:paraId="0BB4B644" w14:textId="3F71EA97" w:rsidR="00AA79AE" w:rsidRPr="008A0083" w:rsidRDefault="009D727E" w:rsidP="00AA79AE">
          <w:pPr>
            <w:pStyle w:val="ProductIPParagraph2bodytext"/>
            <w:spacing w:line="240" w:lineRule="auto"/>
            <w:rPr>
              <w:sz w:val="14"/>
              <w:szCs w:val="14"/>
              <w:lang w:val="en-GB"/>
            </w:rPr>
          </w:pPr>
          <w:bookmarkStart w:id="18" w:name="_Hlk146378841"/>
          <w:r>
            <w:rPr>
              <w:sz w:val="14"/>
              <w:szCs w:val="14"/>
              <w:lang w:val="en-GB"/>
            </w:rPr>
            <w:t xml:space="preserve">Guick Guide </w:t>
          </w:r>
          <w:r w:rsidR="00086A49">
            <w:rPr>
              <w:sz w:val="14"/>
              <w:szCs w:val="14"/>
              <w:lang w:val="en-GB"/>
            </w:rPr>
            <w:t>For sending out File r</w:t>
          </w:r>
          <w:r w:rsidR="00A87535">
            <w:rPr>
              <w:sz w:val="14"/>
              <w:szCs w:val="14"/>
              <w:lang w:val="en-GB"/>
            </w:rPr>
            <w:t>equest</w:t>
          </w:r>
          <w:r w:rsidR="00AA79AE" w:rsidRPr="008A0083">
            <w:rPr>
              <w:sz w:val="14"/>
              <w:szCs w:val="14"/>
              <w:lang w:val="en-GB"/>
            </w:rPr>
            <w:t xml:space="preserve"> </w:t>
          </w:r>
        </w:p>
        <w:p w14:paraId="2EC0F54B" w14:textId="59D490FB" w:rsidR="00AA79AE" w:rsidRPr="008A0083" w:rsidRDefault="00AA79AE" w:rsidP="00AA79AE">
          <w:pPr>
            <w:pStyle w:val="ProductIPParagraph2bodytext"/>
            <w:spacing w:line="240" w:lineRule="auto"/>
            <w:rPr>
              <w:sz w:val="14"/>
              <w:szCs w:val="14"/>
              <w:lang w:val="en-GB"/>
            </w:rPr>
          </w:pPr>
          <w:r w:rsidRPr="008A0083">
            <w:rPr>
              <w:sz w:val="14"/>
              <w:szCs w:val="14"/>
              <w:lang w:val="en-GB"/>
            </w:rPr>
            <w:t xml:space="preserve">Date: </w:t>
          </w:r>
          <w:r w:rsidR="00A87535">
            <w:rPr>
              <w:sz w:val="14"/>
              <w:szCs w:val="14"/>
              <w:lang w:val="en-GB"/>
            </w:rPr>
            <w:t>202</w:t>
          </w:r>
          <w:r w:rsidR="00585F7B">
            <w:rPr>
              <w:sz w:val="14"/>
              <w:szCs w:val="14"/>
              <w:lang w:val="en-GB"/>
            </w:rPr>
            <w:t>5</w:t>
          </w:r>
          <w:r w:rsidR="00A87535">
            <w:rPr>
              <w:sz w:val="14"/>
              <w:szCs w:val="14"/>
              <w:lang w:val="en-GB"/>
            </w:rPr>
            <w:t>-</w:t>
          </w:r>
          <w:r w:rsidR="00585F7B">
            <w:rPr>
              <w:sz w:val="14"/>
              <w:szCs w:val="14"/>
              <w:lang w:val="en-GB"/>
            </w:rPr>
            <w:t>02-04</w:t>
          </w:r>
        </w:p>
        <w:p w14:paraId="3B8F06A1" w14:textId="494D4279" w:rsidR="00AA79AE" w:rsidRPr="008A0083" w:rsidRDefault="00AA79AE" w:rsidP="00AA79AE">
          <w:pPr>
            <w:pStyle w:val="ProductIPParagraph2bodytext"/>
            <w:spacing w:line="240" w:lineRule="auto"/>
            <w:rPr>
              <w:sz w:val="14"/>
              <w:szCs w:val="14"/>
              <w:lang w:val="en-GB"/>
            </w:rPr>
          </w:pPr>
          <w:r w:rsidRPr="008A0083">
            <w:rPr>
              <w:sz w:val="14"/>
              <w:szCs w:val="14"/>
              <w:lang w:val="en-GB"/>
            </w:rPr>
            <w:t>Version No. 1.</w:t>
          </w:r>
          <w:r w:rsidR="00585F7B">
            <w:rPr>
              <w:sz w:val="14"/>
              <w:szCs w:val="14"/>
              <w:lang w:val="en-GB"/>
            </w:rPr>
            <w:t>3</w:t>
          </w:r>
        </w:p>
      </w:tc>
      <w:tc>
        <w:tcPr>
          <w:tcW w:w="4389" w:type="dxa"/>
        </w:tcPr>
        <w:p w14:paraId="2C76E4C9" w14:textId="77777777" w:rsidR="00AA79AE" w:rsidRPr="00AA79AE" w:rsidRDefault="00AA79AE" w:rsidP="00A87535">
          <w:pPr>
            <w:pStyle w:val="ProductIPParagraph2bodytext"/>
            <w:spacing w:line="240" w:lineRule="auto"/>
            <w:jc w:val="right"/>
            <w:rPr>
              <w:sz w:val="14"/>
              <w:szCs w:val="14"/>
            </w:rPr>
          </w:pPr>
        </w:p>
      </w:tc>
    </w:tr>
  </w:tbl>
  <w:bookmarkEnd w:id="18"/>
  <w:p w14:paraId="2666842C" w14:textId="40EDEFC6" w:rsidR="00AA79AE" w:rsidRPr="00AA79AE" w:rsidRDefault="00C104E4" w:rsidP="00AA79AE">
    <w:pPr>
      <w:pStyle w:val="Header"/>
      <w:pBdr>
        <w:bottom w:val="single" w:sz="12" w:space="1" w:color="auto"/>
      </w:pBdr>
      <w:rPr>
        <w:sz w:val="4"/>
        <w:szCs w:val="4"/>
      </w:rPr>
    </w:pPr>
    <w:r w:rsidRPr="00C104E4">
      <w:rPr>
        <w:noProof/>
      </w:rPr>
      <w:drawing>
        <wp:anchor distT="0" distB="0" distL="114300" distR="114300" simplePos="0" relativeHeight="251658239" behindDoc="0" locked="0" layoutInCell="1" allowOverlap="1" wp14:anchorId="374192EF" wp14:editId="2E568294">
          <wp:simplePos x="0" y="0"/>
          <wp:positionH relativeFrom="column">
            <wp:posOffset>6115240</wp:posOffset>
          </wp:positionH>
          <wp:positionV relativeFrom="paragraph">
            <wp:posOffset>-1038225</wp:posOffset>
          </wp:positionV>
          <wp:extent cx="529590" cy="11672127"/>
          <wp:effectExtent l="0" t="0" r="3810" b="5715"/>
          <wp:wrapNone/>
          <wp:docPr id="1361606695" name="Afbeelding 26" descr="Afbeelding met schermopname, ontwerp&#10;&#10;Automatisch gegenereerde beschrijving">
            <a:extLst xmlns:a="http://schemas.openxmlformats.org/drawingml/2006/main">
              <a:ext uri="{FF2B5EF4-FFF2-40B4-BE49-F238E27FC236}">
                <a16:creationId xmlns:a16="http://schemas.microsoft.com/office/drawing/2014/main" id="{E9B5889E-059C-6B1D-F9FD-AED5ED94A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6" descr="Afbeelding met schermopname, ontwerp&#10;&#10;Automatisch gegenereerde beschrijving">
                    <a:extLst>
                      <a:ext uri="{FF2B5EF4-FFF2-40B4-BE49-F238E27FC236}">
                        <a16:creationId xmlns:a16="http://schemas.microsoft.com/office/drawing/2014/main" id="{E9B5889E-059C-6B1D-F9FD-AED5ED94AEC8}"/>
                      </a:ext>
                    </a:extLst>
                  </pic:cNvPr>
                  <pic:cNvPicPr>
                    <a:picLocks noChangeAspect="1"/>
                  </pic:cNvPicPr>
                </pic:nvPicPr>
                <pic:blipFill>
                  <a:blip r:embed="rId1"/>
                  <a:stretch>
                    <a:fillRect/>
                  </a:stretch>
                </pic:blipFill>
                <pic:spPr>
                  <a:xfrm>
                    <a:off x="0" y="0"/>
                    <a:ext cx="529590" cy="11672127"/>
                  </a:xfrm>
                  <a:prstGeom prst="rect">
                    <a:avLst/>
                  </a:prstGeom>
                </pic:spPr>
              </pic:pic>
            </a:graphicData>
          </a:graphic>
          <wp14:sizeRelV relativeFrom="margin">
            <wp14:pctHeight>0</wp14:pctHeight>
          </wp14:sizeRelV>
        </wp:anchor>
      </w:drawing>
    </w:r>
  </w:p>
  <w:p w14:paraId="45E95E68" w14:textId="77777777" w:rsidR="00AA79AE" w:rsidRPr="00AA79AE" w:rsidRDefault="00AA79AE" w:rsidP="00AA79AE">
    <w:pPr>
      <w:pStyle w:val="Header"/>
      <w:rPr>
        <w:sz w:val="4"/>
        <w:szCs w:val="4"/>
      </w:rPr>
    </w:pPr>
  </w:p>
  <w:p w14:paraId="24D78E21" w14:textId="1EFE7E2C" w:rsidR="007411B7" w:rsidRPr="00AA79AE" w:rsidRDefault="00C104E4" w:rsidP="00AA79AE">
    <w:pPr>
      <w:pStyle w:val="Header"/>
    </w:pPr>
    <w:r w:rsidRPr="00C104E4">
      <w:rPr>
        <w:noProof/>
      </w:rPr>
      <mc:AlternateContent>
        <mc:Choice Requires="wps">
          <w:drawing>
            <wp:anchor distT="0" distB="0" distL="114300" distR="114300" simplePos="0" relativeHeight="251664384" behindDoc="0" locked="0" layoutInCell="1" allowOverlap="1" wp14:anchorId="6B701C42" wp14:editId="5B99942D">
              <wp:simplePos x="0" y="0"/>
              <wp:positionH relativeFrom="column">
                <wp:posOffset>6179820</wp:posOffset>
              </wp:positionH>
              <wp:positionV relativeFrom="paragraph">
                <wp:posOffset>1433385</wp:posOffset>
              </wp:positionV>
              <wp:extent cx="430530" cy="7172696"/>
              <wp:effectExtent l="0" t="0" r="0" b="0"/>
              <wp:wrapNone/>
              <wp:docPr id="679113087" name="Tekstvak 27"/>
              <wp:cNvGraphicFramePr/>
              <a:graphic xmlns:a="http://schemas.openxmlformats.org/drawingml/2006/main">
                <a:graphicData uri="http://schemas.microsoft.com/office/word/2010/wordprocessingShape">
                  <wps:wsp>
                    <wps:cNvSpPr txBox="1"/>
                    <wps:spPr>
                      <a:xfrm>
                        <a:off x="0" y="0"/>
                        <a:ext cx="430530" cy="7172696"/>
                      </a:xfrm>
                      <a:prstGeom prst="rect">
                        <a:avLst/>
                      </a:prstGeom>
                      <a:noFill/>
                    </wps:spPr>
                    <wps:txbx>
                      <w:txbxContent>
                        <w:p w14:paraId="76751439" w14:textId="77777777" w:rsidR="00C104E4" w:rsidRDefault="00C104E4" w:rsidP="00C104E4">
                          <w:pPr>
                            <w:rPr>
                              <w:rFonts w:ascii="Calibri" w:hAnsi="Calibri" w:cs="Calibri"/>
                              <w:color w:val="FFFFFF" w:themeColor="background1"/>
                              <w:spacing w:val="60"/>
                              <w:kern w:val="24"/>
                              <w:sz w:val="32"/>
                              <w:szCs w:val="32"/>
                            </w:rPr>
                          </w:pPr>
                          <w:r>
                            <w:rPr>
                              <w:rFonts w:ascii="Calibri" w:hAnsi="Calibri" w:cs="Calibri"/>
                              <w:color w:val="FFFFFF" w:themeColor="background1"/>
                              <w:spacing w:val="60"/>
                              <w:kern w:val="24"/>
                              <w:sz w:val="32"/>
                              <w:szCs w:val="32"/>
                            </w:rPr>
                            <w:t>A WORLD IN WHICH PRODUCTS CAN BE TRUSTED</w:t>
                          </w:r>
                        </w:p>
                      </w:txbxContent>
                    </wps:txbx>
                    <wps:bodyPr vert="vert270" wrap="square" rtlCol="0">
                      <a:spAutoFit/>
                    </wps:bodyPr>
                  </wps:wsp>
                </a:graphicData>
              </a:graphic>
              <wp14:sizeRelV relativeFrom="margin">
                <wp14:pctHeight>0</wp14:pctHeight>
              </wp14:sizeRelV>
            </wp:anchor>
          </w:drawing>
        </mc:Choice>
        <mc:Fallback>
          <w:pict>
            <v:shapetype w14:anchorId="6B701C42" id="_x0000_t202" coordsize="21600,21600" o:spt="202" path="m,l,21600r21600,l21600,xe">
              <v:stroke joinstyle="miter"/>
              <v:path gradientshapeok="t" o:connecttype="rect"/>
            </v:shapetype>
            <v:shape id="Tekstvak 27" o:spid="_x0000_s1029" type="#_x0000_t202" style="position:absolute;margin-left:486.6pt;margin-top:112.85pt;width:33.9pt;height:56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" filled="f" stroked="f">
              <v:textbox style="layout-flow:vertical;mso-layout-flow-alt:bottom-to-top;mso-fit-shape-to-text:t">
                <w:txbxContent>
                  <w:p w14:paraId="76751439" w14:textId="77777777" w:rsidR="00C104E4" w:rsidRDefault="00C104E4" w:rsidP="00C104E4">
                    <w:pPr>
                      <w:rPr>
                        <w:rFonts w:ascii="Calibri" w:hAnsi="Calibri" w:cs="Calibri"/>
                        <w:color w:val="FFFFFF" w:themeColor="background1"/>
                        <w:spacing w:val="60"/>
                        <w:kern w:val="24"/>
                        <w:sz w:val="32"/>
                        <w:szCs w:val="32"/>
                      </w:rPr>
                    </w:pPr>
                    <w:r>
                      <w:rPr>
                        <w:rFonts w:ascii="Calibri" w:hAnsi="Calibri" w:cs="Calibri"/>
                        <w:color w:val="FFFFFF" w:themeColor="background1"/>
                        <w:spacing w:val="60"/>
                        <w:kern w:val="24"/>
                        <w:sz w:val="32"/>
                        <w:szCs w:val="32"/>
                      </w:rPr>
                      <w:t>A WORLD IN WHICH PRODUCTS CAN BE TRUSTED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5B59" w14:textId="4AC70BC1" w:rsidR="00C104E4" w:rsidRPr="00C104E4" w:rsidRDefault="00C44DF3">
    <w:pPr>
      <w:pStyle w:val="Header"/>
    </w:pPr>
    <w:r w:rsidRPr="00C104E4">
      <w:rPr>
        <w:rFonts w:cs="Arial"/>
        <w:noProof/>
      </w:rPr>
      <w:drawing>
        <wp:anchor distT="0" distB="0" distL="114300" distR="114300" simplePos="0" relativeHeight="251668480" behindDoc="1" locked="0" layoutInCell="1" allowOverlap="1" wp14:anchorId="511ACC25" wp14:editId="530457D9">
          <wp:simplePos x="0" y="0"/>
          <wp:positionH relativeFrom="column">
            <wp:posOffset>-451263</wp:posOffset>
          </wp:positionH>
          <wp:positionV relativeFrom="paragraph">
            <wp:posOffset>-152697</wp:posOffset>
          </wp:positionV>
          <wp:extent cx="1847271" cy="1199408"/>
          <wp:effectExtent l="0" t="0" r="635" b="1270"/>
          <wp:wrapNone/>
          <wp:docPr id="2074962312" name="image2.jpeg" descr="Afbeelding met tekst, Lettertype, typografi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jpeg" descr="Afbeelding met tekst, Lettertype, typografie, Graphics&#10;&#10;Automatisch gegenereerde beschrijving"/>
                  <pic:cNvPicPr>
                    <a:picLocks noChangeAspect="1"/>
                  </pic:cNvPicPr>
                </pic:nvPicPr>
                <pic:blipFill>
                  <a:blip r:embed="rId1">
                    <a:extLst>
                      <a:ext uri="{28A0092B-C50C-407E-A947-70E740481C1C}">
                        <a14:useLocalDpi xmlns:a14="http://schemas.microsoft.com/office/drawing/2010/main" val="0"/>
                      </a:ext>
                    </a:extLst>
                  </a:blip>
                  <a:srcRect l="7680" t="13332" r="7680" b="13332"/>
                  <a:stretch>
                    <a:fillRect/>
                  </a:stretch>
                </pic:blipFill>
                <pic:spPr>
                  <a:xfrm>
                    <a:off x="0" y="0"/>
                    <a:ext cx="1852696" cy="1202931"/>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144199" w:rsidRPr="00C104E4">
      <w:rPr>
        <w:noProof/>
      </w:rPr>
      <mc:AlternateContent>
        <mc:Choice Requires="wps">
          <w:drawing>
            <wp:anchor distT="0" distB="0" distL="114300" distR="114300" simplePos="0" relativeHeight="251660288" behindDoc="0" locked="0" layoutInCell="1" allowOverlap="1" wp14:anchorId="7C8FEF32" wp14:editId="21963D20">
              <wp:simplePos x="0" y="0"/>
              <wp:positionH relativeFrom="column">
                <wp:posOffset>6163310</wp:posOffset>
              </wp:positionH>
              <wp:positionV relativeFrom="paragraph">
                <wp:posOffset>1901190</wp:posOffset>
              </wp:positionV>
              <wp:extent cx="430530" cy="7172325"/>
              <wp:effectExtent l="0" t="0" r="0" b="0"/>
              <wp:wrapNone/>
              <wp:docPr id="28" name="Tekstvak 27">
                <a:extLst xmlns:a="http://schemas.openxmlformats.org/drawingml/2006/main">
                  <a:ext uri="{FF2B5EF4-FFF2-40B4-BE49-F238E27FC236}">
                    <a16:creationId xmlns:a16="http://schemas.microsoft.com/office/drawing/2014/main" id="{63D49814-5497-E093-0950-D1C1B4515ED4}"/>
                  </a:ext>
                </a:extLst>
              </wp:docPr>
              <wp:cNvGraphicFramePr/>
              <a:graphic xmlns:a="http://schemas.openxmlformats.org/drawingml/2006/main">
                <a:graphicData uri="http://schemas.microsoft.com/office/word/2010/wordprocessingShape">
                  <wps:wsp>
                    <wps:cNvSpPr txBox="1"/>
                    <wps:spPr>
                      <a:xfrm>
                        <a:off x="0" y="0"/>
                        <a:ext cx="430530" cy="7172325"/>
                      </a:xfrm>
                      <a:prstGeom prst="rect">
                        <a:avLst/>
                      </a:prstGeom>
                      <a:noFill/>
                    </wps:spPr>
                    <wps:txbx>
                      <w:txbxContent>
                        <w:p w14:paraId="6C1C25EE" w14:textId="77777777" w:rsidR="00C104E4" w:rsidRDefault="00C104E4" w:rsidP="00C104E4">
                          <w:pPr>
                            <w:rPr>
                              <w:rFonts w:ascii="Calibri" w:hAnsi="Calibri" w:cs="Calibri"/>
                              <w:color w:val="FFFFFF" w:themeColor="background1"/>
                              <w:spacing w:val="60"/>
                              <w:kern w:val="24"/>
                              <w:sz w:val="32"/>
                              <w:szCs w:val="32"/>
                            </w:rPr>
                          </w:pPr>
                          <w:r>
                            <w:rPr>
                              <w:rFonts w:ascii="Calibri" w:hAnsi="Calibri" w:cs="Calibri"/>
                              <w:color w:val="FFFFFF" w:themeColor="background1"/>
                              <w:spacing w:val="60"/>
                              <w:kern w:val="24"/>
                              <w:sz w:val="32"/>
                              <w:szCs w:val="32"/>
                            </w:rPr>
                            <w:t>A WORLD IN WHICH PRODUCTS CAN BE TRUSTED</w:t>
                          </w:r>
                        </w:p>
                      </w:txbxContent>
                    </wps:txbx>
                    <wps:bodyPr vert="vert270" wrap="square" rtlCol="0">
                      <a:spAutoFit/>
                    </wps:bodyPr>
                  </wps:wsp>
                </a:graphicData>
              </a:graphic>
              <wp14:sizeRelV relativeFrom="margin">
                <wp14:pctHeight>0</wp14:pctHeight>
              </wp14:sizeRelV>
            </wp:anchor>
          </w:drawing>
        </mc:Choice>
        <mc:Fallback>
          <w:pict>
            <v:shapetype w14:anchorId="7C8FEF32" id="_x0000_t202" coordsize="21600,21600" o:spt="202" path="m,l,21600r21600,l21600,xe">
              <v:stroke joinstyle="miter"/>
              <v:path gradientshapeok="t" o:connecttype="rect"/>
            </v:shapetype>
            <v:shape id="_x0000_s1030" type="#_x0000_t202" style="position:absolute;margin-left:485.3pt;margin-top:149.7pt;width:33.9pt;height:56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" filled="f" stroked="f">
              <v:textbox style="layout-flow:vertical;mso-layout-flow-alt:bottom-to-top;mso-fit-shape-to-text:t">
                <w:txbxContent>
                  <w:p w14:paraId="6C1C25EE" w14:textId="77777777" w:rsidR="00C104E4" w:rsidRDefault="00C104E4" w:rsidP="00C104E4">
                    <w:pPr>
                      <w:rPr>
                        <w:rFonts w:ascii="Calibri" w:hAnsi="Calibri" w:cs="Calibri"/>
                        <w:color w:val="FFFFFF" w:themeColor="background1"/>
                        <w:spacing w:val="60"/>
                        <w:kern w:val="24"/>
                        <w:sz w:val="32"/>
                        <w:szCs w:val="32"/>
                      </w:rPr>
                    </w:pPr>
                    <w:r>
                      <w:rPr>
                        <w:rFonts w:ascii="Calibri" w:hAnsi="Calibri" w:cs="Calibri"/>
                        <w:color w:val="FFFFFF" w:themeColor="background1"/>
                        <w:spacing w:val="60"/>
                        <w:kern w:val="24"/>
                        <w:sz w:val="32"/>
                        <w:szCs w:val="32"/>
                      </w:rPr>
                      <w:t>A WORLD IN WHICH PRODUCTS CAN BE TRUSTED</w:t>
                    </w:r>
                  </w:p>
                </w:txbxContent>
              </v:textbox>
            </v:shape>
          </w:pict>
        </mc:Fallback>
      </mc:AlternateContent>
    </w:r>
    <w:r w:rsidR="001D7484" w:rsidRPr="00C104E4">
      <w:rPr>
        <w:noProof/>
      </w:rPr>
      <w:drawing>
        <wp:anchor distT="0" distB="0" distL="114300" distR="114300" simplePos="0" relativeHeight="251659264" behindDoc="0" locked="0" layoutInCell="1" allowOverlap="1" wp14:anchorId="6694CA2E" wp14:editId="1B6B0B9E">
          <wp:simplePos x="0" y="0"/>
          <wp:positionH relativeFrom="column">
            <wp:posOffset>6114860</wp:posOffset>
          </wp:positionH>
          <wp:positionV relativeFrom="paragraph">
            <wp:posOffset>-520700</wp:posOffset>
          </wp:positionV>
          <wp:extent cx="529590" cy="11162607"/>
          <wp:effectExtent l="0" t="0" r="3810" b="1270"/>
          <wp:wrapNone/>
          <wp:docPr id="1379632341" name="Afbeelding 26" descr="Afbeelding met schermopname, ontwerp&#10;&#10;Automatisch gegenereerde beschrijving">
            <a:extLst xmlns:a="http://schemas.openxmlformats.org/drawingml/2006/main">
              <a:ext uri="{FF2B5EF4-FFF2-40B4-BE49-F238E27FC236}">
                <a16:creationId xmlns:a16="http://schemas.microsoft.com/office/drawing/2014/main" id="{E9B5889E-059C-6B1D-F9FD-AED5ED94A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6" descr="Afbeelding met schermopname, ontwerp&#10;&#10;Automatisch gegenereerde beschrijving">
                    <a:extLst>
                      <a:ext uri="{FF2B5EF4-FFF2-40B4-BE49-F238E27FC236}">
                        <a16:creationId xmlns:a16="http://schemas.microsoft.com/office/drawing/2014/main" id="{E9B5889E-059C-6B1D-F9FD-AED5ED94AEC8}"/>
                      </a:ext>
                    </a:extLst>
                  </pic:cNvPr>
                  <pic:cNvPicPr>
                    <a:picLocks noChangeAspect="1"/>
                  </pic:cNvPicPr>
                </pic:nvPicPr>
                <pic:blipFill>
                  <a:blip r:embed="rId2"/>
                  <a:stretch>
                    <a:fillRect/>
                  </a:stretch>
                </pic:blipFill>
                <pic:spPr>
                  <a:xfrm>
                    <a:off x="0" y="0"/>
                    <a:ext cx="529590" cy="1116260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5379"/>
    <w:multiLevelType w:val="hybridMultilevel"/>
    <w:tmpl w:val="DDE660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784668"/>
    <w:multiLevelType w:val="hybridMultilevel"/>
    <w:tmpl w:val="32287256"/>
    <w:lvl w:ilvl="0" w:tplc="DBD866B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D335D"/>
    <w:multiLevelType w:val="hybridMultilevel"/>
    <w:tmpl w:val="DDE66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CE2CD9"/>
    <w:multiLevelType w:val="hybridMultilevel"/>
    <w:tmpl w:val="DDE660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1A1682"/>
    <w:multiLevelType w:val="hybridMultilevel"/>
    <w:tmpl w:val="FF9219C6"/>
    <w:lvl w:ilvl="0" w:tplc="35E4C60A">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5" w15:restartNumberingAfterBreak="0">
    <w:nsid w:val="10FB1705"/>
    <w:multiLevelType w:val="hybridMultilevel"/>
    <w:tmpl w:val="96444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7758E7"/>
    <w:multiLevelType w:val="hybridMultilevel"/>
    <w:tmpl w:val="AB20965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53BA3"/>
    <w:multiLevelType w:val="hybridMultilevel"/>
    <w:tmpl w:val="86B0AFA0"/>
    <w:lvl w:ilvl="0" w:tplc="CF44E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E1FD0"/>
    <w:multiLevelType w:val="hybridMultilevel"/>
    <w:tmpl w:val="523EAF9C"/>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E7382"/>
    <w:multiLevelType w:val="hybridMultilevel"/>
    <w:tmpl w:val="B3F0A092"/>
    <w:lvl w:ilvl="0" w:tplc="6344994E">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8608DE"/>
    <w:multiLevelType w:val="hybridMultilevel"/>
    <w:tmpl w:val="37588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5C7BF7"/>
    <w:multiLevelType w:val="hybridMultilevel"/>
    <w:tmpl w:val="2408B506"/>
    <w:lvl w:ilvl="0" w:tplc="406831FA">
      <w:numFmt w:val="bullet"/>
      <w:lvlText w:val="·"/>
      <w:lvlJc w:val="left"/>
      <w:pPr>
        <w:ind w:left="950" w:hanging="631"/>
      </w:pPr>
      <w:rPr>
        <w:rFonts w:ascii="Calibri" w:eastAsia="Calibri" w:hAnsi="Calibri" w:cs="Calibri" w:hint="default"/>
        <w:w w:val="99"/>
        <w:sz w:val="22"/>
        <w:szCs w:val="22"/>
      </w:rPr>
    </w:lvl>
    <w:lvl w:ilvl="1" w:tplc="9C9EE61E">
      <w:numFmt w:val="bullet"/>
      <w:lvlText w:val=""/>
      <w:lvlJc w:val="left"/>
      <w:pPr>
        <w:ind w:left="1454" w:hanging="360"/>
      </w:pPr>
      <w:rPr>
        <w:rFonts w:ascii="Symbol" w:eastAsia="Symbol" w:hAnsi="Symbol" w:cs="Symbol" w:hint="default"/>
        <w:w w:val="99"/>
        <w:sz w:val="22"/>
        <w:szCs w:val="22"/>
      </w:rPr>
    </w:lvl>
    <w:lvl w:ilvl="2" w:tplc="ADF2A72A">
      <w:numFmt w:val="bullet"/>
      <w:lvlText w:val="•"/>
      <w:lvlJc w:val="left"/>
      <w:pPr>
        <w:ind w:left="2420" w:hanging="360"/>
      </w:pPr>
      <w:rPr>
        <w:rFonts w:ascii="Calibri" w:eastAsia="Calibri" w:hAnsi="Calibri" w:cs="Calibri" w:hint="default"/>
        <w:w w:val="99"/>
        <w:sz w:val="22"/>
        <w:szCs w:val="22"/>
      </w:rPr>
    </w:lvl>
    <w:lvl w:ilvl="3" w:tplc="8812B886">
      <w:numFmt w:val="bullet"/>
      <w:lvlText w:val="•"/>
      <w:lvlJc w:val="left"/>
      <w:pPr>
        <w:ind w:left="2420" w:hanging="360"/>
      </w:pPr>
    </w:lvl>
    <w:lvl w:ilvl="4" w:tplc="6B0AC8B6">
      <w:numFmt w:val="bullet"/>
      <w:lvlText w:val="•"/>
      <w:lvlJc w:val="left"/>
      <w:pPr>
        <w:ind w:left="3589" w:hanging="360"/>
      </w:pPr>
    </w:lvl>
    <w:lvl w:ilvl="5" w:tplc="9E080E5C">
      <w:numFmt w:val="bullet"/>
      <w:lvlText w:val="•"/>
      <w:lvlJc w:val="left"/>
      <w:pPr>
        <w:ind w:left="4758" w:hanging="360"/>
      </w:pPr>
    </w:lvl>
    <w:lvl w:ilvl="6" w:tplc="1CB6FCFE">
      <w:numFmt w:val="bullet"/>
      <w:lvlText w:val="•"/>
      <w:lvlJc w:val="left"/>
      <w:pPr>
        <w:ind w:left="5927" w:hanging="360"/>
      </w:pPr>
    </w:lvl>
    <w:lvl w:ilvl="7" w:tplc="2BC200AA">
      <w:numFmt w:val="bullet"/>
      <w:lvlText w:val="•"/>
      <w:lvlJc w:val="left"/>
      <w:pPr>
        <w:ind w:left="7096" w:hanging="360"/>
      </w:pPr>
    </w:lvl>
    <w:lvl w:ilvl="8" w:tplc="B4967B0C">
      <w:numFmt w:val="bullet"/>
      <w:lvlText w:val="•"/>
      <w:lvlJc w:val="left"/>
      <w:pPr>
        <w:ind w:left="8266" w:hanging="360"/>
      </w:pPr>
    </w:lvl>
  </w:abstractNum>
  <w:abstractNum w:abstractNumId="12" w15:restartNumberingAfterBreak="0">
    <w:nsid w:val="35AD66F3"/>
    <w:multiLevelType w:val="hybridMultilevel"/>
    <w:tmpl w:val="6DB07C90"/>
    <w:lvl w:ilvl="0" w:tplc="2640CD5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7E02AB"/>
    <w:multiLevelType w:val="hybridMultilevel"/>
    <w:tmpl w:val="3F2E5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A97242"/>
    <w:multiLevelType w:val="hybridMultilevel"/>
    <w:tmpl w:val="DDE660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4C581B"/>
    <w:multiLevelType w:val="hybridMultilevel"/>
    <w:tmpl w:val="28E8A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B0742F"/>
    <w:multiLevelType w:val="hybridMultilevel"/>
    <w:tmpl w:val="491063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F07243"/>
    <w:multiLevelType w:val="multilevel"/>
    <w:tmpl w:val="B8A0753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41DD7AF2"/>
    <w:multiLevelType w:val="hybridMultilevel"/>
    <w:tmpl w:val="BBC2B3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5718A6"/>
    <w:multiLevelType w:val="hybridMultilevel"/>
    <w:tmpl w:val="8ECA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85553"/>
    <w:multiLevelType w:val="hybridMultilevel"/>
    <w:tmpl w:val="40347B3E"/>
    <w:lvl w:ilvl="0" w:tplc="ED8E19BA">
      <w:start w:val="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3449A1"/>
    <w:multiLevelType w:val="hybridMultilevel"/>
    <w:tmpl w:val="806E7BE6"/>
    <w:lvl w:ilvl="0" w:tplc="C940461E">
      <w:start w:val="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AE90BCF"/>
    <w:multiLevelType w:val="hybridMultilevel"/>
    <w:tmpl w:val="CDF00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4A1A91"/>
    <w:multiLevelType w:val="hybridMultilevel"/>
    <w:tmpl w:val="3774C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A1340C"/>
    <w:multiLevelType w:val="hybridMultilevel"/>
    <w:tmpl w:val="12360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242A94"/>
    <w:multiLevelType w:val="hybridMultilevel"/>
    <w:tmpl w:val="F8DA5B12"/>
    <w:lvl w:ilvl="0" w:tplc="4264581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8934D4"/>
    <w:multiLevelType w:val="hybridMultilevel"/>
    <w:tmpl w:val="E80840EA"/>
    <w:lvl w:ilvl="0" w:tplc="0413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01665"/>
    <w:multiLevelType w:val="hybridMultilevel"/>
    <w:tmpl w:val="D2045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080975"/>
    <w:multiLevelType w:val="hybridMultilevel"/>
    <w:tmpl w:val="DDE660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B042C3"/>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682629E"/>
    <w:multiLevelType w:val="hybridMultilevel"/>
    <w:tmpl w:val="01D6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8F3A2E"/>
    <w:multiLevelType w:val="hybridMultilevel"/>
    <w:tmpl w:val="71401A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FA4E04"/>
    <w:multiLevelType w:val="hybridMultilevel"/>
    <w:tmpl w:val="76228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F29E0"/>
    <w:multiLevelType w:val="hybridMultilevel"/>
    <w:tmpl w:val="87FA2878"/>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905C80"/>
    <w:multiLevelType w:val="hybridMultilevel"/>
    <w:tmpl w:val="E08ACFA4"/>
    <w:lvl w:ilvl="0" w:tplc="74C07642">
      <w:start w:val="1"/>
      <w:numFmt w:val="bullet"/>
      <w:lvlText w:val="-"/>
      <w:lvlJc w:val="left"/>
      <w:pPr>
        <w:tabs>
          <w:tab w:val="num" w:pos="720"/>
        </w:tabs>
        <w:ind w:left="720" w:hanging="360"/>
      </w:pPr>
      <w:rPr>
        <w:rFonts w:ascii="Times New Roman" w:hAnsi="Times New Roman" w:hint="default"/>
      </w:rPr>
    </w:lvl>
    <w:lvl w:ilvl="1" w:tplc="39106574" w:tentative="1">
      <w:start w:val="1"/>
      <w:numFmt w:val="bullet"/>
      <w:lvlText w:val="-"/>
      <w:lvlJc w:val="left"/>
      <w:pPr>
        <w:tabs>
          <w:tab w:val="num" w:pos="1440"/>
        </w:tabs>
        <w:ind w:left="1440" w:hanging="360"/>
      </w:pPr>
      <w:rPr>
        <w:rFonts w:ascii="Times New Roman" w:hAnsi="Times New Roman" w:hint="default"/>
      </w:rPr>
    </w:lvl>
    <w:lvl w:ilvl="2" w:tplc="9B745A10" w:tentative="1">
      <w:start w:val="1"/>
      <w:numFmt w:val="bullet"/>
      <w:lvlText w:val="-"/>
      <w:lvlJc w:val="left"/>
      <w:pPr>
        <w:tabs>
          <w:tab w:val="num" w:pos="2160"/>
        </w:tabs>
        <w:ind w:left="2160" w:hanging="360"/>
      </w:pPr>
      <w:rPr>
        <w:rFonts w:ascii="Times New Roman" w:hAnsi="Times New Roman" w:hint="default"/>
      </w:rPr>
    </w:lvl>
    <w:lvl w:ilvl="3" w:tplc="9182BF4C" w:tentative="1">
      <w:start w:val="1"/>
      <w:numFmt w:val="bullet"/>
      <w:lvlText w:val="-"/>
      <w:lvlJc w:val="left"/>
      <w:pPr>
        <w:tabs>
          <w:tab w:val="num" w:pos="2880"/>
        </w:tabs>
        <w:ind w:left="2880" w:hanging="360"/>
      </w:pPr>
      <w:rPr>
        <w:rFonts w:ascii="Times New Roman" w:hAnsi="Times New Roman" w:hint="default"/>
      </w:rPr>
    </w:lvl>
    <w:lvl w:ilvl="4" w:tplc="65CE1802" w:tentative="1">
      <w:start w:val="1"/>
      <w:numFmt w:val="bullet"/>
      <w:lvlText w:val="-"/>
      <w:lvlJc w:val="left"/>
      <w:pPr>
        <w:tabs>
          <w:tab w:val="num" w:pos="3600"/>
        </w:tabs>
        <w:ind w:left="3600" w:hanging="360"/>
      </w:pPr>
      <w:rPr>
        <w:rFonts w:ascii="Times New Roman" w:hAnsi="Times New Roman" w:hint="default"/>
      </w:rPr>
    </w:lvl>
    <w:lvl w:ilvl="5" w:tplc="6ED07D12" w:tentative="1">
      <w:start w:val="1"/>
      <w:numFmt w:val="bullet"/>
      <w:lvlText w:val="-"/>
      <w:lvlJc w:val="left"/>
      <w:pPr>
        <w:tabs>
          <w:tab w:val="num" w:pos="4320"/>
        </w:tabs>
        <w:ind w:left="4320" w:hanging="360"/>
      </w:pPr>
      <w:rPr>
        <w:rFonts w:ascii="Times New Roman" w:hAnsi="Times New Roman" w:hint="default"/>
      </w:rPr>
    </w:lvl>
    <w:lvl w:ilvl="6" w:tplc="8B104B48" w:tentative="1">
      <w:start w:val="1"/>
      <w:numFmt w:val="bullet"/>
      <w:lvlText w:val="-"/>
      <w:lvlJc w:val="left"/>
      <w:pPr>
        <w:tabs>
          <w:tab w:val="num" w:pos="5040"/>
        </w:tabs>
        <w:ind w:left="5040" w:hanging="360"/>
      </w:pPr>
      <w:rPr>
        <w:rFonts w:ascii="Times New Roman" w:hAnsi="Times New Roman" w:hint="default"/>
      </w:rPr>
    </w:lvl>
    <w:lvl w:ilvl="7" w:tplc="88D61EBE" w:tentative="1">
      <w:start w:val="1"/>
      <w:numFmt w:val="bullet"/>
      <w:lvlText w:val="-"/>
      <w:lvlJc w:val="left"/>
      <w:pPr>
        <w:tabs>
          <w:tab w:val="num" w:pos="5760"/>
        </w:tabs>
        <w:ind w:left="5760" w:hanging="360"/>
      </w:pPr>
      <w:rPr>
        <w:rFonts w:ascii="Times New Roman" w:hAnsi="Times New Roman" w:hint="default"/>
      </w:rPr>
    </w:lvl>
    <w:lvl w:ilvl="8" w:tplc="DD8E2EA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BDC7ACD"/>
    <w:multiLevelType w:val="hybridMultilevel"/>
    <w:tmpl w:val="3C341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A2327B"/>
    <w:multiLevelType w:val="hybridMultilevel"/>
    <w:tmpl w:val="955C66E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3890238">
    <w:abstractNumId w:val="19"/>
  </w:num>
  <w:num w:numId="2" w16cid:durableId="586234634">
    <w:abstractNumId w:val="1"/>
  </w:num>
  <w:num w:numId="3" w16cid:durableId="1792167135">
    <w:abstractNumId w:val="30"/>
  </w:num>
  <w:num w:numId="4" w16cid:durableId="917833568">
    <w:abstractNumId w:val="17"/>
  </w:num>
  <w:num w:numId="5" w16cid:durableId="1346252503">
    <w:abstractNumId w:val="32"/>
  </w:num>
  <w:num w:numId="6" w16cid:durableId="1569070241">
    <w:abstractNumId w:val="11"/>
  </w:num>
  <w:num w:numId="7" w16cid:durableId="2131168395">
    <w:abstractNumId w:val="15"/>
  </w:num>
  <w:num w:numId="8" w16cid:durableId="642541009">
    <w:abstractNumId w:val="25"/>
  </w:num>
  <w:num w:numId="9" w16cid:durableId="1505700804">
    <w:abstractNumId w:val="7"/>
  </w:num>
  <w:num w:numId="10" w16cid:durableId="1931692321">
    <w:abstractNumId w:val="29"/>
  </w:num>
  <w:num w:numId="11" w16cid:durableId="3121784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44811684">
    <w:abstractNumId w:val="35"/>
  </w:num>
  <w:num w:numId="13" w16cid:durableId="639770495">
    <w:abstractNumId w:val="26"/>
  </w:num>
  <w:num w:numId="14" w16cid:durableId="1689258262">
    <w:abstractNumId w:val="31"/>
  </w:num>
  <w:num w:numId="15" w16cid:durableId="1507557310">
    <w:abstractNumId w:val="33"/>
  </w:num>
  <w:num w:numId="16" w16cid:durableId="58017464">
    <w:abstractNumId w:val="8"/>
  </w:num>
  <w:num w:numId="17" w16cid:durableId="1724134115">
    <w:abstractNumId w:val="36"/>
  </w:num>
  <w:num w:numId="18" w16cid:durableId="795488879">
    <w:abstractNumId w:val="34"/>
  </w:num>
  <w:num w:numId="19" w16cid:durableId="802967668">
    <w:abstractNumId w:val="5"/>
  </w:num>
  <w:num w:numId="20" w16cid:durableId="506751879">
    <w:abstractNumId w:val="22"/>
  </w:num>
  <w:num w:numId="21" w16cid:durableId="1459908658">
    <w:abstractNumId w:val="20"/>
  </w:num>
  <w:num w:numId="22" w16cid:durableId="1975865463">
    <w:abstractNumId w:val="16"/>
  </w:num>
  <w:num w:numId="23" w16cid:durableId="669061363">
    <w:abstractNumId w:val="27"/>
  </w:num>
  <w:num w:numId="24" w16cid:durableId="92240468">
    <w:abstractNumId w:val="9"/>
  </w:num>
  <w:num w:numId="25" w16cid:durableId="257637483">
    <w:abstractNumId w:val="13"/>
  </w:num>
  <w:num w:numId="26" w16cid:durableId="1277450399">
    <w:abstractNumId w:val="23"/>
  </w:num>
  <w:num w:numId="27" w16cid:durableId="1570771411">
    <w:abstractNumId w:val="2"/>
  </w:num>
  <w:num w:numId="28" w16cid:durableId="1633438139">
    <w:abstractNumId w:val="18"/>
  </w:num>
  <w:num w:numId="29" w16cid:durableId="778722702">
    <w:abstractNumId w:val="14"/>
  </w:num>
  <w:num w:numId="30" w16cid:durableId="422654102">
    <w:abstractNumId w:val="4"/>
  </w:num>
  <w:num w:numId="31" w16cid:durableId="1862816222">
    <w:abstractNumId w:val="28"/>
  </w:num>
  <w:num w:numId="32" w16cid:durableId="698630711">
    <w:abstractNumId w:val="3"/>
  </w:num>
  <w:num w:numId="33" w16cid:durableId="542013491">
    <w:abstractNumId w:val="0"/>
  </w:num>
  <w:num w:numId="34" w16cid:durableId="584073245">
    <w:abstractNumId w:val="6"/>
  </w:num>
  <w:num w:numId="35" w16cid:durableId="477649345">
    <w:abstractNumId w:val="12"/>
  </w:num>
  <w:num w:numId="36" w16cid:durableId="423846795">
    <w:abstractNumId w:val="24"/>
  </w:num>
  <w:num w:numId="37" w16cid:durableId="1850097705">
    <w:abstractNumId w:val="10"/>
  </w:num>
  <w:num w:numId="38" w16cid:durableId="4667776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3MTOwMAVSJqYWpko6SsGpxcWZ+XkgBUa1AGNxnacsAAAA"/>
  </w:docVars>
  <w:rsids>
    <w:rsidRoot w:val="00C104E4"/>
    <w:rsid w:val="0000531A"/>
    <w:rsid w:val="00006E38"/>
    <w:rsid w:val="000128FB"/>
    <w:rsid w:val="00014472"/>
    <w:rsid w:val="00014C06"/>
    <w:rsid w:val="000221F6"/>
    <w:rsid w:val="00022D27"/>
    <w:rsid w:val="0002476B"/>
    <w:rsid w:val="00024D2E"/>
    <w:rsid w:val="0002539F"/>
    <w:rsid w:val="00025441"/>
    <w:rsid w:val="0003178B"/>
    <w:rsid w:val="000324A5"/>
    <w:rsid w:val="00037B7B"/>
    <w:rsid w:val="000403E3"/>
    <w:rsid w:val="00041513"/>
    <w:rsid w:val="0004303E"/>
    <w:rsid w:val="000502D6"/>
    <w:rsid w:val="00050E4E"/>
    <w:rsid w:val="000511A5"/>
    <w:rsid w:val="00052F11"/>
    <w:rsid w:val="0005309B"/>
    <w:rsid w:val="000566D5"/>
    <w:rsid w:val="000631AF"/>
    <w:rsid w:val="0006411E"/>
    <w:rsid w:val="00064C2F"/>
    <w:rsid w:val="00073D02"/>
    <w:rsid w:val="000746A6"/>
    <w:rsid w:val="00077D93"/>
    <w:rsid w:val="000801BD"/>
    <w:rsid w:val="00080A29"/>
    <w:rsid w:val="0008263B"/>
    <w:rsid w:val="00086A49"/>
    <w:rsid w:val="000920EA"/>
    <w:rsid w:val="00096C1F"/>
    <w:rsid w:val="000A30AC"/>
    <w:rsid w:val="000A5AAE"/>
    <w:rsid w:val="000A5EA1"/>
    <w:rsid w:val="000B0D3D"/>
    <w:rsid w:val="000B357F"/>
    <w:rsid w:val="000B68C7"/>
    <w:rsid w:val="000C32B8"/>
    <w:rsid w:val="000C3B47"/>
    <w:rsid w:val="000C4A1C"/>
    <w:rsid w:val="000C6757"/>
    <w:rsid w:val="000D23EF"/>
    <w:rsid w:val="000D34CB"/>
    <w:rsid w:val="000D4E1B"/>
    <w:rsid w:val="000D5C4F"/>
    <w:rsid w:val="000E1D1A"/>
    <w:rsid w:val="000E314F"/>
    <w:rsid w:val="000E7E1D"/>
    <w:rsid w:val="000F38F7"/>
    <w:rsid w:val="001001C0"/>
    <w:rsid w:val="00100685"/>
    <w:rsid w:val="00104B97"/>
    <w:rsid w:val="0011271C"/>
    <w:rsid w:val="00113E3E"/>
    <w:rsid w:val="00117538"/>
    <w:rsid w:val="001200B3"/>
    <w:rsid w:val="00120C6C"/>
    <w:rsid w:val="00120F14"/>
    <w:rsid w:val="00121345"/>
    <w:rsid w:val="0012292A"/>
    <w:rsid w:val="00126B08"/>
    <w:rsid w:val="0013080A"/>
    <w:rsid w:val="00131214"/>
    <w:rsid w:val="0013174E"/>
    <w:rsid w:val="001320B7"/>
    <w:rsid w:val="00132FFA"/>
    <w:rsid w:val="00133386"/>
    <w:rsid w:val="0013447A"/>
    <w:rsid w:val="00135896"/>
    <w:rsid w:val="001365AF"/>
    <w:rsid w:val="00137ED5"/>
    <w:rsid w:val="00141E18"/>
    <w:rsid w:val="0014238B"/>
    <w:rsid w:val="00144199"/>
    <w:rsid w:val="00146885"/>
    <w:rsid w:val="0015066B"/>
    <w:rsid w:val="00150FAC"/>
    <w:rsid w:val="00151EED"/>
    <w:rsid w:val="00153CF0"/>
    <w:rsid w:val="00154D07"/>
    <w:rsid w:val="0015661D"/>
    <w:rsid w:val="00156FC1"/>
    <w:rsid w:val="00160ABE"/>
    <w:rsid w:val="001670F7"/>
    <w:rsid w:val="00170569"/>
    <w:rsid w:val="00171BBA"/>
    <w:rsid w:val="00175DDE"/>
    <w:rsid w:val="001776D8"/>
    <w:rsid w:val="0018191E"/>
    <w:rsid w:val="001827FA"/>
    <w:rsid w:val="001831DE"/>
    <w:rsid w:val="001832E4"/>
    <w:rsid w:val="00185682"/>
    <w:rsid w:val="00185F80"/>
    <w:rsid w:val="0018720F"/>
    <w:rsid w:val="00187491"/>
    <w:rsid w:val="00192EF9"/>
    <w:rsid w:val="0019454F"/>
    <w:rsid w:val="00195F32"/>
    <w:rsid w:val="00197E0F"/>
    <w:rsid w:val="001A2156"/>
    <w:rsid w:val="001A2928"/>
    <w:rsid w:val="001A3983"/>
    <w:rsid w:val="001A691C"/>
    <w:rsid w:val="001B19DC"/>
    <w:rsid w:val="001B5FCB"/>
    <w:rsid w:val="001B6009"/>
    <w:rsid w:val="001B69F3"/>
    <w:rsid w:val="001C07D3"/>
    <w:rsid w:val="001C1E1A"/>
    <w:rsid w:val="001C26C6"/>
    <w:rsid w:val="001C3106"/>
    <w:rsid w:val="001C3630"/>
    <w:rsid w:val="001C3AC1"/>
    <w:rsid w:val="001D0FE3"/>
    <w:rsid w:val="001D222D"/>
    <w:rsid w:val="001D547B"/>
    <w:rsid w:val="001D54EB"/>
    <w:rsid w:val="001D6773"/>
    <w:rsid w:val="001D7484"/>
    <w:rsid w:val="001E11F0"/>
    <w:rsid w:val="001E5691"/>
    <w:rsid w:val="001F0EE2"/>
    <w:rsid w:val="001F21C4"/>
    <w:rsid w:val="001F388D"/>
    <w:rsid w:val="001F647E"/>
    <w:rsid w:val="001F69A9"/>
    <w:rsid w:val="001F6ACD"/>
    <w:rsid w:val="001F714A"/>
    <w:rsid w:val="001F7C1A"/>
    <w:rsid w:val="0020437F"/>
    <w:rsid w:val="002058C6"/>
    <w:rsid w:val="00210629"/>
    <w:rsid w:val="002142B7"/>
    <w:rsid w:val="00216779"/>
    <w:rsid w:val="00216978"/>
    <w:rsid w:val="00220063"/>
    <w:rsid w:val="00221C80"/>
    <w:rsid w:val="0022301D"/>
    <w:rsid w:val="00223145"/>
    <w:rsid w:val="002245D6"/>
    <w:rsid w:val="00224FEE"/>
    <w:rsid w:val="00230A32"/>
    <w:rsid w:val="00231A28"/>
    <w:rsid w:val="00232B5F"/>
    <w:rsid w:val="00237709"/>
    <w:rsid w:val="0023781F"/>
    <w:rsid w:val="00242688"/>
    <w:rsid w:val="002435EB"/>
    <w:rsid w:val="00246555"/>
    <w:rsid w:val="00250057"/>
    <w:rsid w:val="00252F79"/>
    <w:rsid w:val="00254625"/>
    <w:rsid w:val="0025487F"/>
    <w:rsid w:val="0025511A"/>
    <w:rsid w:val="00257C08"/>
    <w:rsid w:val="00257D63"/>
    <w:rsid w:val="00263356"/>
    <w:rsid w:val="0028079F"/>
    <w:rsid w:val="00282439"/>
    <w:rsid w:val="002854C5"/>
    <w:rsid w:val="002865FA"/>
    <w:rsid w:val="00295B76"/>
    <w:rsid w:val="002A1E5F"/>
    <w:rsid w:val="002A2011"/>
    <w:rsid w:val="002A22C2"/>
    <w:rsid w:val="002A3134"/>
    <w:rsid w:val="002A6CC2"/>
    <w:rsid w:val="002C0639"/>
    <w:rsid w:val="002D0D69"/>
    <w:rsid w:val="002D1C53"/>
    <w:rsid w:val="002D23DE"/>
    <w:rsid w:val="002D2E45"/>
    <w:rsid w:val="002D4933"/>
    <w:rsid w:val="002D55D5"/>
    <w:rsid w:val="002D5CE5"/>
    <w:rsid w:val="002D623B"/>
    <w:rsid w:val="002E78ED"/>
    <w:rsid w:val="002E7B28"/>
    <w:rsid w:val="002F106E"/>
    <w:rsid w:val="002F1329"/>
    <w:rsid w:val="002F1637"/>
    <w:rsid w:val="002F23E3"/>
    <w:rsid w:val="002F3B7E"/>
    <w:rsid w:val="002F5176"/>
    <w:rsid w:val="003008CE"/>
    <w:rsid w:val="00303228"/>
    <w:rsid w:val="0030560B"/>
    <w:rsid w:val="00305762"/>
    <w:rsid w:val="00311072"/>
    <w:rsid w:val="003119DD"/>
    <w:rsid w:val="00313750"/>
    <w:rsid w:val="00323D13"/>
    <w:rsid w:val="00325826"/>
    <w:rsid w:val="00332B64"/>
    <w:rsid w:val="0033551E"/>
    <w:rsid w:val="003400DB"/>
    <w:rsid w:val="00342495"/>
    <w:rsid w:val="00347D12"/>
    <w:rsid w:val="00350AAC"/>
    <w:rsid w:val="00351058"/>
    <w:rsid w:val="00360515"/>
    <w:rsid w:val="00360B6D"/>
    <w:rsid w:val="00360E3A"/>
    <w:rsid w:val="0036585B"/>
    <w:rsid w:val="00366571"/>
    <w:rsid w:val="0036705C"/>
    <w:rsid w:val="00367119"/>
    <w:rsid w:val="00373FDF"/>
    <w:rsid w:val="003745EF"/>
    <w:rsid w:val="00377A14"/>
    <w:rsid w:val="003808DD"/>
    <w:rsid w:val="00380DF2"/>
    <w:rsid w:val="00382E7C"/>
    <w:rsid w:val="00386F54"/>
    <w:rsid w:val="003937EA"/>
    <w:rsid w:val="003949DC"/>
    <w:rsid w:val="0039626A"/>
    <w:rsid w:val="003A3A05"/>
    <w:rsid w:val="003B0D2F"/>
    <w:rsid w:val="003B2D25"/>
    <w:rsid w:val="003C5B30"/>
    <w:rsid w:val="003C643D"/>
    <w:rsid w:val="003C6C48"/>
    <w:rsid w:val="003D31B3"/>
    <w:rsid w:val="003D67C8"/>
    <w:rsid w:val="003E05A7"/>
    <w:rsid w:val="003E0D08"/>
    <w:rsid w:val="003E234F"/>
    <w:rsid w:val="003E5942"/>
    <w:rsid w:val="003E7AA6"/>
    <w:rsid w:val="003F3752"/>
    <w:rsid w:val="003F3BE1"/>
    <w:rsid w:val="003F4F7C"/>
    <w:rsid w:val="003F5451"/>
    <w:rsid w:val="004030CB"/>
    <w:rsid w:val="00405734"/>
    <w:rsid w:val="00410C23"/>
    <w:rsid w:val="00412360"/>
    <w:rsid w:val="00413DD7"/>
    <w:rsid w:val="00414E10"/>
    <w:rsid w:val="00420E14"/>
    <w:rsid w:val="00421813"/>
    <w:rsid w:val="00421CAB"/>
    <w:rsid w:val="004238B1"/>
    <w:rsid w:val="004255DE"/>
    <w:rsid w:val="00431965"/>
    <w:rsid w:val="00432341"/>
    <w:rsid w:val="0043270D"/>
    <w:rsid w:val="004330CC"/>
    <w:rsid w:val="0043453C"/>
    <w:rsid w:val="00435FE2"/>
    <w:rsid w:val="00436019"/>
    <w:rsid w:val="00436660"/>
    <w:rsid w:val="004368DF"/>
    <w:rsid w:val="0043737D"/>
    <w:rsid w:val="00440311"/>
    <w:rsid w:val="0044656B"/>
    <w:rsid w:val="00452991"/>
    <w:rsid w:val="00456C53"/>
    <w:rsid w:val="00460CFD"/>
    <w:rsid w:val="00463463"/>
    <w:rsid w:val="00463AB8"/>
    <w:rsid w:val="004666E4"/>
    <w:rsid w:val="00471B93"/>
    <w:rsid w:val="004728A4"/>
    <w:rsid w:val="004820A1"/>
    <w:rsid w:val="00484987"/>
    <w:rsid w:val="00494D64"/>
    <w:rsid w:val="00496A2D"/>
    <w:rsid w:val="00496DCE"/>
    <w:rsid w:val="00497A1F"/>
    <w:rsid w:val="004A72CB"/>
    <w:rsid w:val="004B2F49"/>
    <w:rsid w:val="004B5946"/>
    <w:rsid w:val="004B72A2"/>
    <w:rsid w:val="004C57D5"/>
    <w:rsid w:val="004D1AB1"/>
    <w:rsid w:val="004D1C0E"/>
    <w:rsid w:val="004D5649"/>
    <w:rsid w:val="004D6296"/>
    <w:rsid w:val="004E0E44"/>
    <w:rsid w:val="004E552B"/>
    <w:rsid w:val="004E5EEB"/>
    <w:rsid w:val="004E7E3F"/>
    <w:rsid w:val="004F20DC"/>
    <w:rsid w:val="004F2DFF"/>
    <w:rsid w:val="004F384C"/>
    <w:rsid w:val="004F4D26"/>
    <w:rsid w:val="004F7C08"/>
    <w:rsid w:val="0050243F"/>
    <w:rsid w:val="00502749"/>
    <w:rsid w:val="00502DBC"/>
    <w:rsid w:val="005052DE"/>
    <w:rsid w:val="00505B57"/>
    <w:rsid w:val="0051157B"/>
    <w:rsid w:val="00515E0F"/>
    <w:rsid w:val="0052470D"/>
    <w:rsid w:val="005247F6"/>
    <w:rsid w:val="005277BF"/>
    <w:rsid w:val="005331BD"/>
    <w:rsid w:val="005345FF"/>
    <w:rsid w:val="0053689A"/>
    <w:rsid w:val="00544215"/>
    <w:rsid w:val="00544C8F"/>
    <w:rsid w:val="00545148"/>
    <w:rsid w:val="005462B3"/>
    <w:rsid w:val="00550B9E"/>
    <w:rsid w:val="00551066"/>
    <w:rsid w:val="00555456"/>
    <w:rsid w:val="00561B46"/>
    <w:rsid w:val="00567231"/>
    <w:rsid w:val="00570366"/>
    <w:rsid w:val="0057038B"/>
    <w:rsid w:val="0057100E"/>
    <w:rsid w:val="00573381"/>
    <w:rsid w:val="00576934"/>
    <w:rsid w:val="00576C32"/>
    <w:rsid w:val="005775E3"/>
    <w:rsid w:val="00580E7C"/>
    <w:rsid w:val="0058517D"/>
    <w:rsid w:val="00585F7B"/>
    <w:rsid w:val="005961BA"/>
    <w:rsid w:val="005A0544"/>
    <w:rsid w:val="005A22FB"/>
    <w:rsid w:val="005A31D3"/>
    <w:rsid w:val="005A3280"/>
    <w:rsid w:val="005A67BB"/>
    <w:rsid w:val="005B2E51"/>
    <w:rsid w:val="005B51D6"/>
    <w:rsid w:val="005C0B1F"/>
    <w:rsid w:val="005C47E1"/>
    <w:rsid w:val="005C4E73"/>
    <w:rsid w:val="005C5248"/>
    <w:rsid w:val="005D1CD8"/>
    <w:rsid w:val="005D2A6D"/>
    <w:rsid w:val="005D5A02"/>
    <w:rsid w:val="005D7FCA"/>
    <w:rsid w:val="005E25A9"/>
    <w:rsid w:val="005E3684"/>
    <w:rsid w:val="005E5020"/>
    <w:rsid w:val="005E6B32"/>
    <w:rsid w:val="005E6FE0"/>
    <w:rsid w:val="005F00B2"/>
    <w:rsid w:val="005F0A9A"/>
    <w:rsid w:val="005F58D0"/>
    <w:rsid w:val="005F65D4"/>
    <w:rsid w:val="006053C8"/>
    <w:rsid w:val="006112DC"/>
    <w:rsid w:val="006118A8"/>
    <w:rsid w:val="00612C1F"/>
    <w:rsid w:val="00615AC7"/>
    <w:rsid w:val="00620733"/>
    <w:rsid w:val="00620F56"/>
    <w:rsid w:val="0062742C"/>
    <w:rsid w:val="00632230"/>
    <w:rsid w:val="00636A47"/>
    <w:rsid w:val="00640CE5"/>
    <w:rsid w:val="006450F3"/>
    <w:rsid w:val="00650973"/>
    <w:rsid w:val="00651D2C"/>
    <w:rsid w:val="006572D5"/>
    <w:rsid w:val="00662E26"/>
    <w:rsid w:val="00664C8D"/>
    <w:rsid w:val="006704B4"/>
    <w:rsid w:val="006736AB"/>
    <w:rsid w:val="00674DF6"/>
    <w:rsid w:val="00677095"/>
    <w:rsid w:val="006808B2"/>
    <w:rsid w:val="00684AD6"/>
    <w:rsid w:val="00686258"/>
    <w:rsid w:val="00692C38"/>
    <w:rsid w:val="006947FD"/>
    <w:rsid w:val="00696F78"/>
    <w:rsid w:val="006975E2"/>
    <w:rsid w:val="006A00A9"/>
    <w:rsid w:val="006A04A1"/>
    <w:rsid w:val="006A0A01"/>
    <w:rsid w:val="006A2081"/>
    <w:rsid w:val="006A7F05"/>
    <w:rsid w:val="006B01A8"/>
    <w:rsid w:val="006B5278"/>
    <w:rsid w:val="006B5CFA"/>
    <w:rsid w:val="006B6985"/>
    <w:rsid w:val="006B7CB5"/>
    <w:rsid w:val="006C0B29"/>
    <w:rsid w:val="006C1463"/>
    <w:rsid w:val="006C40F8"/>
    <w:rsid w:val="006D3CAE"/>
    <w:rsid w:val="006E3A1F"/>
    <w:rsid w:val="006E4DD6"/>
    <w:rsid w:val="006E59E0"/>
    <w:rsid w:val="006E733E"/>
    <w:rsid w:val="006F019E"/>
    <w:rsid w:val="006F232F"/>
    <w:rsid w:val="006F4E07"/>
    <w:rsid w:val="006F5419"/>
    <w:rsid w:val="00701E4F"/>
    <w:rsid w:val="0070717D"/>
    <w:rsid w:val="007140EA"/>
    <w:rsid w:val="007147A9"/>
    <w:rsid w:val="0071564B"/>
    <w:rsid w:val="007167F5"/>
    <w:rsid w:val="0071763C"/>
    <w:rsid w:val="00721041"/>
    <w:rsid w:val="00737954"/>
    <w:rsid w:val="00737D1B"/>
    <w:rsid w:val="007411B7"/>
    <w:rsid w:val="00741B4C"/>
    <w:rsid w:val="00742F03"/>
    <w:rsid w:val="007444E5"/>
    <w:rsid w:val="00745432"/>
    <w:rsid w:val="00746529"/>
    <w:rsid w:val="007517DD"/>
    <w:rsid w:val="00755409"/>
    <w:rsid w:val="00755CA3"/>
    <w:rsid w:val="007571AE"/>
    <w:rsid w:val="00760730"/>
    <w:rsid w:val="00760F5E"/>
    <w:rsid w:val="00777021"/>
    <w:rsid w:val="007842EA"/>
    <w:rsid w:val="007849B0"/>
    <w:rsid w:val="00785F62"/>
    <w:rsid w:val="00792EA8"/>
    <w:rsid w:val="00793A3D"/>
    <w:rsid w:val="00793ECE"/>
    <w:rsid w:val="0079707B"/>
    <w:rsid w:val="007A06FC"/>
    <w:rsid w:val="007A1B07"/>
    <w:rsid w:val="007A1CBD"/>
    <w:rsid w:val="007B1A10"/>
    <w:rsid w:val="007B3398"/>
    <w:rsid w:val="007B4DF3"/>
    <w:rsid w:val="007B5187"/>
    <w:rsid w:val="007B5DAD"/>
    <w:rsid w:val="007C02BA"/>
    <w:rsid w:val="007C15B6"/>
    <w:rsid w:val="007C20A4"/>
    <w:rsid w:val="007D2A66"/>
    <w:rsid w:val="007D3CC0"/>
    <w:rsid w:val="007D6449"/>
    <w:rsid w:val="007D6DB6"/>
    <w:rsid w:val="007E3695"/>
    <w:rsid w:val="007E56B9"/>
    <w:rsid w:val="007F1B69"/>
    <w:rsid w:val="007F61E5"/>
    <w:rsid w:val="007F6A2D"/>
    <w:rsid w:val="00801A31"/>
    <w:rsid w:val="0080352D"/>
    <w:rsid w:val="00806346"/>
    <w:rsid w:val="0081552C"/>
    <w:rsid w:val="00815C1D"/>
    <w:rsid w:val="0081636A"/>
    <w:rsid w:val="008204E0"/>
    <w:rsid w:val="008209AC"/>
    <w:rsid w:val="0082161B"/>
    <w:rsid w:val="00831E22"/>
    <w:rsid w:val="0083255F"/>
    <w:rsid w:val="00835A97"/>
    <w:rsid w:val="00835B18"/>
    <w:rsid w:val="00850A95"/>
    <w:rsid w:val="00850B27"/>
    <w:rsid w:val="00850F4A"/>
    <w:rsid w:val="00851FF7"/>
    <w:rsid w:val="00853B61"/>
    <w:rsid w:val="008557E4"/>
    <w:rsid w:val="00855E61"/>
    <w:rsid w:val="008578DF"/>
    <w:rsid w:val="0086433D"/>
    <w:rsid w:val="00864E65"/>
    <w:rsid w:val="00865860"/>
    <w:rsid w:val="00865E0C"/>
    <w:rsid w:val="00866E38"/>
    <w:rsid w:val="00866F04"/>
    <w:rsid w:val="0086731D"/>
    <w:rsid w:val="008675E0"/>
    <w:rsid w:val="00867920"/>
    <w:rsid w:val="00870967"/>
    <w:rsid w:val="00872417"/>
    <w:rsid w:val="00873BC7"/>
    <w:rsid w:val="0087638D"/>
    <w:rsid w:val="00886E6C"/>
    <w:rsid w:val="00887F74"/>
    <w:rsid w:val="00894475"/>
    <w:rsid w:val="008953E0"/>
    <w:rsid w:val="008967E7"/>
    <w:rsid w:val="0089716C"/>
    <w:rsid w:val="008A0083"/>
    <w:rsid w:val="008A06A2"/>
    <w:rsid w:val="008A1B28"/>
    <w:rsid w:val="008B0A60"/>
    <w:rsid w:val="008B1B16"/>
    <w:rsid w:val="008B1EEA"/>
    <w:rsid w:val="008B1F58"/>
    <w:rsid w:val="008C0492"/>
    <w:rsid w:val="008D070A"/>
    <w:rsid w:val="008D3512"/>
    <w:rsid w:val="008D3D04"/>
    <w:rsid w:val="008D4119"/>
    <w:rsid w:val="008E1A2B"/>
    <w:rsid w:val="008E1AAA"/>
    <w:rsid w:val="008E2ED9"/>
    <w:rsid w:val="008E5F0C"/>
    <w:rsid w:val="008E6589"/>
    <w:rsid w:val="00902C75"/>
    <w:rsid w:val="00903770"/>
    <w:rsid w:val="00904DDF"/>
    <w:rsid w:val="0091398A"/>
    <w:rsid w:val="00914220"/>
    <w:rsid w:val="00917EAA"/>
    <w:rsid w:val="00920EF9"/>
    <w:rsid w:val="00921EC0"/>
    <w:rsid w:val="00921FFD"/>
    <w:rsid w:val="009235DA"/>
    <w:rsid w:val="00932DA4"/>
    <w:rsid w:val="00933D79"/>
    <w:rsid w:val="00934E99"/>
    <w:rsid w:val="00937844"/>
    <w:rsid w:val="0094289B"/>
    <w:rsid w:val="00942DB3"/>
    <w:rsid w:val="00943EB2"/>
    <w:rsid w:val="00944845"/>
    <w:rsid w:val="00945E6F"/>
    <w:rsid w:val="00946D08"/>
    <w:rsid w:val="0095073C"/>
    <w:rsid w:val="00952FD6"/>
    <w:rsid w:val="0095549A"/>
    <w:rsid w:val="00957A8F"/>
    <w:rsid w:val="009605A6"/>
    <w:rsid w:val="00962E93"/>
    <w:rsid w:val="00963F93"/>
    <w:rsid w:val="009643AB"/>
    <w:rsid w:val="00964E3F"/>
    <w:rsid w:val="0097523D"/>
    <w:rsid w:val="009802C2"/>
    <w:rsid w:val="00992642"/>
    <w:rsid w:val="00993221"/>
    <w:rsid w:val="0099495E"/>
    <w:rsid w:val="009978DB"/>
    <w:rsid w:val="009A074A"/>
    <w:rsid w:val="009A6AA3"/>
    <w:rsid w:val="009A748E"/>
    <w:rsid w:val="009A7D9D"/>
    <w:rsid w:val="009B0555"/>
    <w:rsid w:val="009B3CA2"/>
    <w:rsid w:val="009B5E82"/>
    <w:rsid w:val="009B691C"/>
    <w:rsid w:val="009C02C4"/>
    <w:rsid w:val="009C2448"/>
    <w:rsid w:val="009C372D"/>
    <w:rsid w:val="009C38FF"/>
    <w:rsid w:val="009C4923"/>
    <w:rsid w:val="009C7C0D"/>
    <w:rsid w:val="009D18BC"/>
    <w:rsid w:val="009D417C"/>
    <w:rsid w:val="009D5DBA"/>
    <w:rsid w:val="009D727E"/>
    <w:rsid w:val="009E1D61"/>
    <w:rsid w:val="009E2388"/>
    <w:rsid w:val="009E73DA"/>
    <w:rsid w:val="009F3CCA"/>
    <w:rsid w:val="009F4CB6"/>
    <w:rsid w:val="009F57F2"/>
    <w:rsid w:val="009F604A"/>
    <w:rsid w:val="009F614A"/>
    <w:rsid w:val="009F622C"/>
    <w:rsid w:val="009F71AB"/>
    <w:rsid w:val="00A00539"/>
    <w:rsid w:val="00A029A1"/>
    <w:rsid w:val="00A114E0"/>
    <w:rsid w:val="00A117B3"/>
    <w:rsid w:val="00A146C6"/>
    <w:rsid w:val="00A15787"/>
    <w:rsid w:val="00A1779D"/>
    <w:rsid w:val="00A21375"/>
    <w:rsid w:val="00A2185B"/>
    <w:rsid w:val="00A2195D"/>
    <w:rsid w:val="00A34058"/>
    <w:rsid w:val="00A346E7"/>
    <w:rsid w:val="00A367A8"/>
    <w:rsid w:val="00A37ECD"/>
    <w:rsid w:val="00A402C6"/>
    <w:rsid w:val="00A4337D"/>
    <w:rsid w:val="00A43CDC"/>
    <w:rsid w:val="00A50729"/>
    <w:rsid w:val="00A531AA"/>
    <w:rsid w:val="00A562EB"/>
    <w:rsid w:val="00A5690E"/>
    <w:rsid w:val="00A61B1E"/>
    <w:rsid w:val="00A6223C"/>
    <w:rsid w:val="00A6232E"/>
    <w:rsid w:val="00A63634"/>
    <w:rsid w:val="00A717A0"/>
    <w:rsid w:val="00A72E90"/>
    <w:rsid w:val="00A772A9"/>
    <w:rsid w:val="00A775DB"/>
    <w:rsid w:val="00A77F38"/>
    <w:rsid w:val="00A809CC"/>
    <w:rsid w:val="00A81653"/>
    <w:rsid w:val="00A87535"/>
    <w:rsid w:val="00A943E0"/>
    <w:rsid w:val="00AA2373"/>
    <w:rsid w:val="00AA38EA"/>
    <w:rsid w:val="00AA4B9F"/>
    <w:rsid w:val="00AA5747"/>
    <w:rsid w:val="00AA79AE"/>
    <w:rsid w:val="00AB129E"/>
    <w:rsid w:val="00AB38D2"/>
    <w:rsid w:val="00AB4FBF"/>
    <w:rsid w:val="00AB5AC0"/>
    <w:rsid w:val="00AC05DF"/>
    <w:rsid w:val="00AC1A36"/>
    <w:rsid w:val="00AC3419"/>
    <w:rsid w:val="00AD0B22"/>
    <w:rsid w:val="00AE07D5"/>
    <w:rsid w:val="00AE72FD"/>
    <w:rsid w:val="00AF6566"/>
    <w:rsid w:val="00AF7A3E"/>
    <w:rsid w:val="00B00114"/>
    <w:rsid w:val="00B0031C"/>
    <w:rsid w:val="00B00ACF"/>
    <w:rsid w:val="00B018DD"/>
    <w:rsid w:val="00B06D20"/>
    <w:rsid w:val="00B07DD3"/>
    <w:rsid w:val="00B110C0"/>
    <w:rsid w:val="00B12613"/>
    <w:rsid w:val="00B1437F"/>
    <w:rsid w:val="00B228BE"/>
    <w:rsid w:val="00B322B3"/>
    <w:rsid w:val="00B32EB5"/>
    <w:rsid w:val="00B32FB6"/>
    <w:rsid w:val="00B33FFC"/>
    <w:rsid w:val="00B545A3"/>
    <w:rsid w:val="00B5661C"/>
    <w:rsid w:val="00B56C2A"/>
    <w:rsid w:val="00B56D64"/>
    <w:rsid w:val="00B62CE0"/>
    <w:rsid w:val="00B640B8"/>
    <w:rsid w:val="00B664C4"/>
    <w:rsid w:val="00B70885"/>
    <w:rsid w:val="00B70EA3"/>
    <w:rsid w:val="00B72EE5"/>
    <w:rsid w:val="00B7716E"/>
    <w:rsid w:val="00B77E4C"/>
    <w:rsid w:val="00B822ED"/>
    <w:rsid w:val="00B85D40"/>
    <w:rsid w:val="00B86EAC"/>
    <w:rsid w:val="00B92930"/>
    <w:rsid w:val="00B935F5"/>
    <w:rsid w:val="00B93A72"/>
    <w:rsid w:val="00BA0F11"/>
    <w:rsid w:val="00BA3953"/>
    <w:rsid w:val="00BA6E7C"/>
    <w:rsid w:val="00BA76D5"/>
    <w:rsid w:val="00BB0337"/>
    <w:rsid w:val="00BB241E"/>
    <w:rsid w:val="00BB58EE"/>
    <w:rsid w:val="00BC1EF0"/>
    <w:rsid w:val="00BC258F"/>
    <w:rsid w:val="00BC4CEB"/>
    <w:rsid w:val="00BD02B3"/>
    <w:rsid w:val="00BD18AA"/>
    <w:rsid w:val="00BD4AF4"/>
    <w:rsid w:val="00BD6945"/>
    <w:rsid w:val="00BD69CB"/>
    <w:rsid w:val="00BE2305"/>
    <w:rsid w:val="00BE326C"/>
    <w:rsid w:val="00BE36F7"/>
    <w:rsid w:val="00BE7B43"/>
    <w:rsid w:val="00BF1770"/>
    <w:rsid w:val="00BF327C"/>
    <w:rsid w:val="00BF3CDA"/>
    <w:rsid w:val="00BF4F9D"/>
    <w:rsid w:val="00BF757E"/>
    <w:rsid w:val="00C00308"/>
    <w:rsid w:val="00C01917"/>
    <w:rsid w:val="00C0254E"/>
    <w:rsid w:val="00C02735"/>
    <w:rsid w:val="00C02E24"/>
    <w:rsid w:val="00C05F83"/>
    <w:rsid w:val="00C1007B"/>
    <w:rsid w:val="00C104E4"/>
    <w:rsid w:val="00C14D4A"/>
    <w:rsid w:val="00C177EB"/>
    <w:rsid w:val="00C20D8E"/>
    <w:rsid w:val="00C22FD9"/>
    <w:rsid w:val="00C23E33"/>
    <w:rsid w:val="00C26720"/>
    <w:rsid w:val="00C30AD7"/>
    <w:rsid w:val="00C345BA"/>
    <w:rsid w:val="00C3579D"/>
    <w:rsid w:val="00C404AE"/>
    <w:rsid w:val="00C406DA"/>
    <w:rsid w:val="00C43FCE"/>
    <w:rsid w:val="00C445EF"/>
    <w:rsid w:val="00C4486F"/>
    <w:rsid w:val="00C44DF3"/>
    <w:rsid w:val="00C45398"/>
    <w:rsid w:val="00C453B0"/>
    <w:rsid w:val="00C46AF0"/>
    <w:rsid w:val="00C504A2"/>
    <w:rsid w:val="00C62179"/>
    <w:rsid w:val="00C66105"/>
    <w:rsid w:val="00C70697"/>
    <w:rsid w:val="00C70DB5"/>
    <w:rsid w:val="00C735B1"/>
    <w:rsid w:val="00C73875"/>
    <w:rsid w:val="00C76CA2"/>
    <w:rsid w:val="00C841D2"/>
    <w:rsid w:val="00C8557D"/>
    <w:rsid w:val="00C85F76"/>
    <w:rsid w:val="00C86385"/>
    <w:rsid w:val="00C878A0"/>
    <w:rsid w:val="00C90820"/>
    <w:rsid w:val="00C90874"/>
    <w:rsid w:val="00C9128B"/>
    <w:rsid w:val="00C9603B"/>
    <w:rsid w:val="00CA1116"/>
    <w:rsid w:val="00CA1C43"/>
    <w:rsid w:val="00CA4640"/>
    <w:rsid w:val="00CA4D62"/>
    <w:rsid w:val="00CA6FEF"/>
    <w:rsid w:val="00CB5BC0"/>
    <w:rsid w:val="00CB6459"/>
    <w:rsid w:val="00CB7B90"/>
    <w:rsid w:val="00CC25C4"/>
    <w:rsid w:val="00CC750F"/>
    <w:rsid w:val="00CD0C7D"/>
    <w:rsid w:val="00CD0D78"/>
    <w:rsid w:val="00CD12D0"/>
    <w:rsid w:val="00CD169A"/>
    <w:rsid w:val="00CD4E75"/>
    <w:rsid w:val="00CD6EAD"/>
    <w:rsid w:val="00CD7B84"/>
    <w:rsid w:val="00CD7E03"/>
    <w:rsid w:val="00CE12E3"/>
    <w:rsid w:val="00CE2B5D"/>
    <w:rsid w:val="00CE6619"/>
    <w:rsid w:val="00CE6E33"/>
    <w:rsid w:val="00CF0E0B"/>
    <w:rsid w:val="00CF2F97"/>
    <w:rsid w:val="00CF583F"/>
    <w:rsid w:val="00CF6092"/>
    <w:rsid w:val="00CF63AB"/>
    <w:rsid w:val="00D0049C"/>
    <w:rsid w:val="00D03042"/>
    <w:rsid w:val="00D03564"/>
    <w:rsid w:val="00D0374A"/>
    <w:rsid w:val="00D040B4"/>
    <w:rsid w:val="00D043F6"/>
    <w:rsid w:val="00D04E50"/>
    <w:rsid w:val="00D065C1"/>
    <w:rsid w:val="00D067FA"/>
    <w:rsid w:val="00D111DC"/>
    <w:rsid w:val="00D12C75"/>
    <w:rsid w:val="00D14438"/>
    <w:rsid w:val="00D14E1D"/>
    <w:rsid w:val="00D154B2"/>
    <w:rsid w:val="00D17389"/>
    <w:rsid w:val="00D176E7"/>
    <w:rsid w:val="00D22555"/>
    <w:rsid w:val="00D26C02"/>
    <w:rsid w:val="00D30A59"/>
    <w:rsid w:val="00D30CBB"/>
    <w:rsid w:val="00D32C5E"/>
    <w:rsid w:val="00D35556"/>
    <w:rsid w:val="00D366D5"/>
    <w:rsid w:val="00D376D1"/>
    <w:rsid w:val="00D41297"/>
    <w:rsid w:val="00D439F9"/>
    <w:rsid w:val="00D4731E"/>
    <w:rsid w:val="00D50F7E"/>
    <w:rsid w:val="00D51CAA"/>
    <w:rsid w:val="00D53468"/>
    <w:rsid w:val="00D534B1"/>
    <w:rsid w:val="00D60819"/>
    <w:rsid w:val="00D617EF"/>
    <w:rsid w:val="00D61EE5"/>
    <w:rsid w:val="00D65C70"/>
    <w:rsid w:val="00D672A2"/>
    <w:rsid w:val="00D70EB8"/>
    <w:rsid w:val="00D81215"/>
    <w:rsid w:val="00D85C26"/>
    <w:rsid w:val="00D86A01"/>
    <w:rsid w:val="00D86BD8"/>
    <w:rsid w:val="00D87FEF"/>
    <w:rsid w:val="00D90DCC"/>
    <w:rsid w:val="00D910DD"/>
    <w:rsid w:val="00D9183C"/>
    <w:rsid w:val="00D9272B"/>
    <w:rsid w:val="00DA4BDC"/>
    <w:rsid w:val="00DA4D14"/>
    <w:rsid w:val="00DB1706"/>
    <w:rsid w:val="00DB3224"/>
    <w:rsid w:val="00DB4FF8"/>
    <w:rsid w:val="00DB54E2"/>
    <w:rsid w:val="00DC16DC"/>
    <w:rsid w:val="00DC23D4"/>
    <w:rsid w:val="00DC5AB9"/>
    <w:rsid w:val="00DC6AF7"/>
    <w:rsid w:val="00DD7AE4"/>
    <w:rsid w:val="00DE1407"/>
    <w:rsid w:val="00DE15BE"/>
    <w:rsid w:val="00DE1988"/>
    <w:rsid w:val="00DE485A"/>
    <w:rsid w:val="00DE4F67"/>
    <w:rsid w:val="00DE636D"/>
    <w:rsid w:val="00DE7255"/>
    <w:rsid w:val="00DF2449"/>
    <w:rsid w:val="00DF372B"/>
    <w:rsid w:val="00DF43BD"/>
    <w:rsid w:val="00DF500F"/>
    <w:rsid w:val="00DF7B31"/>
    <w:rsid w:val="00DF7CF0"/>
    <w:rsid w:val="00DF7DFD"/>
    <w:rsid w:val="00E02586"/>
    <w:rsid w:val="00E04AC4"/>
    <w:rsid w:val="00E05A56"/>
    <w:rsid w:val="00E11C2B"/>
    <w:rsid w:val="00E17625"/>
    <w:rsid w:val="00E20392"/>
    <w:rsid w:val="00E20EF2"/>
    <w:rsid w:val="00E23FAF"/>
    <w:rsid w:val="00E255B4"/>
    <w:rsid w:val="00E301C0"/>
    <w:rsid w:val="00E30D65"/>
    <w:rsid w:val="00E31CA9"/>
    <w:rsid w:val="00E4079E"/>
    <w:rsid w:val="00E46540"/>
    <w:rsid w:val="00E46BA9"/>
    <w:rsid w:val="00E47A59"/>
    <w:rsid w:val="00E5052C"/>
    <w:rsid w:val="00E51067"/>
    <w:rsid w:val="00E52C00"/>
    <w:rsid w:val="00E62173"/>
    <w:rsid w:val="00E674A1"/>
    <w:rsid w:val="00E748C0"/>
    <w:rsid w:val="00E77F78"/>
    <w:rsid w:val="00E80954"/>
    <w:rsid w:val="00E83EBA"/>
    <w:rsid w:val="00E84582"/>
    <w:rsid w:val="00E84E94"/>
    <w:rsid w:val="00E90E72"/>
    <w:rsid w:val="00E92130"/>
    <w:rsid w:val="00E93217"/>
    <w:rsid w:val="00E93938"/>
    <w:rsid w:val="00EA1587"/>
    <w:rsid w:val="00EA1607"/>
    <w:rsid w:val="00EA57EC"/>
    <w:rsid w:val="00EA7489"/>
    <w:rsid w:val="00EB0110"/>
    <w:rsid w:val="00EB1455"/>
    <w:rsid w:val="00EB1CC2"/>
    <w:rsid w:val="00EB2E13"/>
    <w:rsid w:val="00EB2EE7"/>
    <w:rsid w:val="00EB57A0"/>
    <w:rsid w:val="00EB6A24"/>
    <w:rsid w:val="00EB721B"/>
    <w:rsid w:val="00EB74C8"/>
    <w:rsid w:val="00EC03D3"/>
    <w:rsid w:val="00EC52DD"/>
    <w:rsid w:val="00ED230B"/>
    <w:rsid w:val="00ED2C1D"/>
    <w:rsid w:val="00ED3287"/>
    <w:rsid w:val="00ED4067"/>
    <w:rsid w:val="00ED57C7"/>
    <w:rsid w:val="00EE0BF5"/>
    <w:rsid w:val="00EE335C"/>
    <w:rsid w:val="00EE3479"/>
    <w:rsid w:val="00EE39DF"/>
    <w:rsid w:val="00EE47A1"/>
    <w:rsid w:val="00EE5714"/>
    <w:rsid w:val="00EF01B1"/>
    <w:rsid w:val="00EF06F8"/>
    <w:rsid w:val="00EF080F"/>
    <w:rsid w:val="00F11297"/>
    <w:rsid w:val="00F15B00"/>
    <w:rsid w:val="00F207F2"/>
    <w:rsid w:val="00F21BC9"/>
    <w:rsid w:val="00F21EDF"/>
    <w:rsid w:val="00F23FBB"/>
    <w:rsid w:val="00F24C23"/>
    <w:rsid w:val="00F25208"/>
    <w:rsid w:val="00F25A47"/>
    <w:rsid w:val="00F32D0C"/>
    <w:rsid w:val="00F36B2B"/>
    <w:rsid w:val="00F37599"/>
    <w:rsid w:val="00F37746"/>
    <w:rsid w:val="00F45753"/>
    <w:rsid w:val="00F46377"/>
    <w:rsid w:val="00F51B69"/>
    <w:rsid w:val="00F524A9"/>
    <w:rsid w:val="00F53A8F"/>
    <w:rsid w:val="00F555C6"/>
    <w:rsid w:val="00F57578"/>
    <w:rsid w:val="00F62DD0"/>
    <w:rsid w:val="00F64026"/>
    <w:rsid w:val="00F67D19"/>
    <w:rsid w:val="00F717B8"/>
    <w:rsid w:val="00F7286B"/>
    <w:rsid w:val="00F779AC"/>
    <w:rsid w:val="00F80775"/>
    <w:rsid w:val="00F828BC"/>
    <w:rsid w:val="00F83552"/>
    <w:rsid w:val="00F849E3"/>
    <w:rsid w:val="00F867C9"/>
    <w:rsid w:val="00F867CE"/>
    <w:rsid w:val="00F86D92"/>
    <w:rsid w:val="00F87848"/>
    <w:rsid w:val="00F87A5E"/>
    <w:rsid w:val="00F916CD"/>
    <w:rsid w:val="00F9289B"/>
    <w:rsid w:val="00F94328"/>
    <w:rsid w:val="00F944E7"/>
    <w:rsid w:val="00F94F15"/>
    <w:rsid w:val="00F9744F"/>
    <w:rsid w:val="00FA175E"/>
    <w:rsid w:val="00FA1799"/>
    <w:rsid w:val="00FA2AB9"/>
    <w:rsid w:val="00FA416D"/>
    <w:rsid w:val="00FA5050"/>
    <w:rsid w:val="00FB14C8"/>
    <w:rsid w:val="00FB5646"/>
    <w:rsid w:val="00FB6BEF"/>
    <w:rsid w:val="00FC2FE9"/>
    <w:rsid w:val="00FC594F"/>
    <w:rsid w:val="00FC60A1"/>
    <w:rsid w:val="00FC6D9E"/>
    <w:rsid w:val="00FC6ED8"/>
    <w:rsid w:val="00FD3306"/>
    <w:rsid w:val="00FD5239"/>
    <w:rsid w:val="00FD542D"/>
    <w:rsid w:val="00FE18F4"/>
    <w:rsid w:val="00FE496F"/>
    <w:rsid w:val="00FE5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C4A80"/>
  <w15:chartTrackingRefBased/>
  <w15:docId w15:val="{B4B6799C-1431-426D-A3B9-431CAF6F2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B64"/>
    <w:pPr>
      <w:spacing w:after="0" w:line="240" w:lineRule="auto"/>
    </w:pPr>
    <w:rPr>
      <w:rFonts w:eastAsia="Times New Roman" w:cs="Times New Roman"/>
      <w:sz w:val="24"/>
      <w:szCs w:val="24"/>
      <w:lang w:val="en-NL" w:eastAsia="en-GB"/>
    </w:rPr>
  </w:style>
  <w:style w:type="paragraph" w:styleId="Heading1">
    <w:name w:val="heading 1"/>
    <w:basedOn w:val="Normal"/>
    <w:next w:val="ProductIPParagraph2bodytext"/>
    <w:link w:val="Heading1Char"/>
    <w:uiPriority w:val="9"/>
    <w:qFormat/>
    <w:rsid w:val="0095549A"/>
    <w:pPr>
      <w:keepNext/>
      <w:keepLines/>
      <w:numPr>
        <w:numId w:val="4"/>
      </w:numPr>
      <w:spacing w:before="240"/>
      <w:outlineLvl w:val="0"/>
    </w:pPr>
    <w:rPr>
      <w:rFonts w:eastAsiaTheme="majorEastAsia" w:cstheme="majorBidi"/>
      <w:b/>
      <w:color w:val="000000" w:themeColor="text1"/>
      <w:sz w:val="32"/>
      <w:szCs w:val="32"/>
      <w:lang w:val="en-US" w:eastAsia="en-US"/>
    </w:rPr>
  </w:style>
  <w:style w:type="paragraph" w:styleId="Heading2">
    <w:name w:val="heading 2"/>
    <w:basedOn w:val="Normal"/>
    <w:next w:val="ProductIPParagraph2bodytext"/>
    <w:link w:val="Heading2Char"/>
    <w:uiPriority w:val="9"/>
    <w:unhideWhenUsed/>
    <w:qFormat/>
    <w:rsid w:val="00945E6F"/>
    <w:pPr>
      <w:keepNext/>
      <w:keepLines/>
      <w:numPr>
        <w:ilvl w:val="1"/>
        <w:numId w:val="4"/>
      </w:numPr>
      <w:spacing w:before="40" w:after="40"/>
      <w:outlineLvl w:val="1"/>
    </w:pPr>
    <w:rPr>
      <w:rFonts w:eastAsiaTheme="majorEastAsia" w:cstheme="majorBidi"/>
      <w:b/>
      <w:color w:val="000000" w:themeColor="text1"/>
      <w:szCs w:val="26"/>
      <w:lang w:val="en-US" w:eastAsia="en-US"/>
    </w:rPr>
  </w:style>
  <w:style w:type="paragraph" w:styleId="Heading3">
    <w:name w:val="heading 3"/>
    <w:basedOn w:val="Normal"/>
    <w:next w:val="ProductIPParagraph2bodytext"/>
    <w:link w:val="Heading3Char"/>
    <w:uiPriority w:val="9"/>
    <w:unhideWhenUsed/>
    <w:qFormat/>
    <w:rsid w:val="00AF6566"/>
    <w:pPr>
      <w:keepNext/>
      <w:keepLines/>
      <w:numPr>
        <w:ilvl w:val="2"/>
        <w:numId w:val="4"/>
      </w:numPr>
      <w:spacing w:before="40"/>
      <w:outlineLvl w:val="2"/>
    </w:pPr>
    <w:rPr>
      <w:rFonts w:eastAsiaTheme="majorEastAsia" w:cstheme="majorBidi"/>
      <w:color w:val="000000" w:themeColor="text1"/>
      <w:sz w:val="22"/>
      <w:lang w:val="en-US" w:eastAsia="en-US"/>
    </w:rPr>
  </w:style>
  <w:style w:type="paragraph" w:styleId="Heading4">
    <w:name w:val="heading 4"/>
    <w:basedOn w:val="Normal"/>
    <w:next w:val="Normal"/>
    <w:link w:val="Heading4Char"/>
    <w:uiPriority w:val="9"/>
    <w:unhideWhenUsed/>
    <w:qFormat/>
    <w:rsid w:val="00D366D5"/>
    <w:pPr>
      <w:keepNext/>
      <w:keepLines/>
      <w:numPr>
        <w:ilvl w:val="3"/>
        <w:numId w:val="4"/>
      </w:numPr>
      <w:spacing w:before="40"/>
      <w:outlineLvl w:val="3"/>
    </w:pPr>
    <w:rPr>
      <w:rFonts w:asciiTheme="majorHAnsi" w:eastAsiaTheme="majorEastAsia" w:hAnsiTheme="majorHAnsi" w:cstheme="majorBidi"/>
      <w:i/>
      <w:iCs/>
      <w:color w:val="2F5496" w:themeColor="accent1" w:themeShade="BF"/>
      <w:sz w:val="22"/>
      <w:szCs w:val="22"/>
      <w:lang w:val="en-US" w:eastAsia="en-US"/>
    </w:rPr>
  </w:style>
  <w:style w:type="paragraph" w:styleId="Heading5">
    <w:name w:val="heading 5"/>
    <w:basedOn w:val="Normal"/>
    <w:next w:val="Normal"/>
    <w:link w:val="Heading5Char"/>
    <w:uiPriority w:val="9"/>
    <w:unhideWhenUsed/>
    <w:qFormat/>
    <w:rsid w:val="00D366D5"/>
    <w:pPr>
      <w:keepNext/>
      <w:keepLines/>
      <w:numPr>
        <w:ilvl w:val="4"/>
        <w:numId w:val="4"/>
      </w:numPr>
      <w:spacing w:before="40"/>
      <w:outlineLvl w:val="4"/>
    </w:pPr>
    <w:rPr>
      <w:rFonts w:asciiTheme="majorHAnsi" w:eastAsiaTheme="majorEastAsia" w:hAnsiTheme="majorHAnsi" w:cstheme="majorBidi"/>
      <w:color w:val="2F5496" w:themeColor="accent1" w:themeShade="BF"/>
      <w:sz w:val="22"/>
      <w:szCs w:val="22"/>
      <w:lang w:val="en-US" w:eastAsia="en-US"/>
    </w:rPr>
  </w:style>
  <w:style w:type="paragraph" w:styleId="Heading6">
    <w:name w:val="heading 6"/>
    <w:basedOn w:val="Normal"/>
    <w:next w:val="Normal"/>
    <w:link w:val="Heading6Char"/>
    <w:uiPriority w:val="9"/>
    <w:unhideWhenUsed/>
    <w:qFormat/>
    <w:rsid w:val="00D366D5"/>
    <w:pPr>
      <w:keepNext/>
      <w:keepLines/>
      <w:numPr>
        <w:ilvl w:val="5"/>
        <w:numId w:val="4"/>
      </w:numPr>
      <w:spacing w:before="40"/>
      <w:outlineLvl w:val="5"/>
    </w:pPr>
    <w:rPr>
      <w:rFonts w:asciiTheme="majorHAnsi" w:eastAsiaTheme="majorEastAsia" w:hAnsiTheme="majorHAnsi" w:cstheme="majorBidi"/>
      <w:color w:val="1F3763" w:themeColor="accent1" w:themeShade="7F"/>
      <w:sz w:val="22"/>
      <w:szCs w:val="22"/>
      <w:lang w:val="en-US" w:eastAsia="en-US"/>
    </w:rPr>
  </w:style>
  <w:style w:type="paragraph" w:styleId="Heading7">
    <w:name w:val="heading 7"/>
    <w:basedOn w:val="Normal"/>
    <w:next w:val="Normal"/>
    <w:link w:val="Heading7Char"/>
    <w:uiPriority w:val="9"/>
    <w:unhideWhenUsed/>
    <w:qFormat/>
    <w:rsid w:val="00D366D5"/>
    <w:pPr>
      <w:keepNext/>
      <w:keepLines/>
      <w:numPr>
        <w:ilvl w:val="6"/>
        <w:numId w:val="4"/>
      </w:numPr>
      <w:spacing w:before="40"/>
      <w:outlineLvl w:val="6"/>
    </w:pPr>
    <w:rPr>
      <w:rFonts w:asciiTheme="majorHAnsi" w:eastAsiaTheme="majorEastAsia" w:hAnsiTheme="majorHAnsi" w:cstheme="majorBidi"/>
      <w:i/>
      <w:iCs/>
      <w:color w:val="1F3763" w:themeColor="accent1" w:themeShade="7F"/>
      <w:sz w:val="22"/>
      <w:szCs w:val="22"/>
      <w:lang w:val="en-US" w:eastAsia="en-US"/>
    </w:rPr>
  </w:style>
  <w:style w:type="paragraph" w:styleId="Heading8">
    <w:name w:val="heading 8"/>
    <w:basedOn w:val="Normal"/>
    <w:next w:val="Normal"/>
    <w:link w:val="Heading8Char"/>
    <w:uiPriority w:val="9"/>
    <w:unhideWhenUsed/>
    <w:qFormat/>
    <w:rsid w:val="00D366D5"/>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unhideWhenUsed/>
    <w:qFormat/>
    <w:rsid w:val="00D366D5"/>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5E6F"/>
    <w:rPr>
      <w:rFonts w:eastAsiaTheme="majorEastAsia" w:cstheme="majorBidi"/>
      <w:b/>
      <w:color w:val="000000" w:themeColor="text1"/>
      <w:sz w:val="24"/>
      <w:szCs w:val="26"/>
    </w:rPr>
  </w:style>
  <w:style w:type="table" w:styleId="TableGrid">
    <w:name w:val="Table Grid"/>
    <w:basedOn w:val="TableNormal"/>
    <w:uiPriority w:val="39"/>
    <w:rsid w:val="00886E6C"/>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6E6C"/>
    <w:pPr>
      <w:tabs>
        <w:tab w:val="center" w:pos="4703"/>
        <w:tab w:val="right" w:pos="9406"/>
      </w:tabs>
    </w:pPr>
    <w:rPr>
      <w:rFonts w:eastAsiaTheme="minorHAnsi" w:cstheme="minorBidi"/>
      <w:sz w:val="22"/>
      <w:szCs w:val="22"/>
      <w:lang w:val="en-US" w:eastAsia="en-US"/>
    </w:rPr>
  </w:style>
  <w:style w:type="character" w:customStyle="1" w:styleId="HeaderChar">
    <w:name w:val="Header Char"/>
    <w:basedOn w:val="DefaultParagraphFont"/>
    <w:link w:val="Header"/>
    <w:uiPriority w:val="99"/>
    <w:rsid w:val="00886E6C"/>
    <w:rPr>
      <w:rFonts w:ascii="Arial" w:hAnsi="Arial"/>
      <w:color w:val="5B5B5A"/>
      <w:sz w:val="18"/>
      <w:lang w:val="nl-NL"/>
    </w:rPr>
  </w:style>
  <w:style w:type="paragraph" w:styleId="Footer">
    <w:name w:val="footer"/>
    <w:basedOn w:val="Normal"/>
    <w:link w:val="FooterChar"/>
    <w:uiPriority w:val="99"/>
    <w:unhideWhenUsed/>
    <w:rsid w:val="00886E6C"/>
    <w:pPr>
      <w:tabs>
        <w:tab w:val="center" w:pos="4703"/>
        <w:tab w:val="right" w:pos="9406"/>
      </w:tabs>
    </w:pPr>
    <w:rPr>
      <w:rFonts w:eastAsiaTheme="minorHAnsi" w:cstheme="minorBidi"/>
      <w:sz w:val="22"/>
      <w:szCs w:val="22"/>
      <w:lang w:val="en-US" w:eastAsia="en-US"/>
    </w:rPr>
  </w:style>
  <w:style w:type="character" w:customStyle="1" w:styleId="FooterChar">
    <w:name w:val="Footer Char"/>
    <w:basedOn w:val="DefaultParagraphFont"/>
    <w:link w:val="Footer"/>
    <w:uiPriority w:val="99"/>
    <w:rsid w:val="00886E6C"/>
    <w:rPr>
      <w:rFonts w:ascii="Arial" w:hAnsi="Arial"/>
      <w:color w:val="5B5B5A"/>
      <w:sz w:val="18"/>
      <w:lang w:val="nl-NL"/>
    </w:rPr>
  </w:style>
  <w:style w:type="character" w:customStyle="1" w:styleId="Heading1Char">
    <w:name w:val="Heading 1 Char"/>
    <w:basedOn w:val="DefaultParagraphFont"/>
    <w:link w:val="Heading1"/>
    <w:uiPriority w:val="9"/>
    <w:rsid w:val="0095549A"/>
    <w:rPr>
      <w:rFonts w:eastAsiaTheme="majorEastAsia" w:cstheme="majorBidi"/>
      <w:b/>
      <w:color w:val="000000" w:themeColor="text1"/>
      <w:sz w:val="32"/>
      <w:szCs w:val="32"/>
    </w:rPr>
  </w:style>
  <w:style w:type="paragraph" w:styleId="ListParagraph">
    <w:name w:val="List Paragraph"/>
    <w:basedOn w:val="Normal"/>
    <w:uiPriority w:val="1"/>
    <w:qFormat/>
    <w:rsid w:val="009D18BC"/>
    <w:pPr>
      <w:spacing w:before="40" w:after="40"/>
      <w:ind w:left="720"/>
      <w:contextualSpacing/>
    </w:pPr>
    <w:rPr>
      <w:rFonts w:eastAsiaTheme="minorHAnsi" w:cstheme="minorBidi"/>
      <w:szCs w:val="22"/>
      <w:lang w:val="en-US" w:eastAsia="en-US"/>
    </w:rPr>
  </w:style>
  <w:style w:type="character" w:styleId="Hyperlink">
    <w:name w:val="Hyperlink"/>
    <w:basedOn w:val="DefaultParagraphFont"/>
    <w:uiPriority w:val="99"/>
    <w:unhideWhenUsed/>
    <w:rsid w:val="00EA7489"/>
    <w:rPr>
      <w:color w:val="0563C1" w:themeColor="hyperlink"/>
      <w:u w:val="single"/>
    </w:rPr>
  </w:style>
  <w:style w:type="character" w:styleId="UnresolvedMention">
    <w:name w:val="Unresolved Mention"/>
    <w:basedOn w:val="DefaultParagraphFont"/>
    <w:uiPriority w:val="99"/>
    <w:semiHidden/>
    <w:unhideWhenUsed/>
    <w:rsid w:val="00EA7489"/>
    <w:rPr>
      <w:color w:val="605E5C"/>
      <w:shd w:val="clear" w:color="auto" w:fill="E1DFDD"/>
    </w:rPr>
  </w:style>
  <w:style w:type="paragraph" w:styleId="BalloonText">
    <w:name w:val="Balloon Text"/>
    <w:basedOn w:val="Normal"/>
    <w:link w:val="BalloonTextChar"/>
    <w:uiPriority w:val="99"/>
    <w:semiHidden/>
    <w:unhideWhenUsed/>
    <w:rsid w:val="001A2156"/>
    <w:rPr>
      <w:rFonts w:ascii="Segoe UI" w:eastAsiaTheme="minorHAnsi" w:hAnsi="Segoe UI" w:cs="Segoe UI"/>
      <w:sz w:val="22"/>
      <w:szCs w:val="18"/>
      <w:lang w:val="en-US" w:eastAsia="en-US"/>
    </w:rPr>
  </w:style>
  <w:style w:type="character" w:customStyle="1" w:styleId="BalloonTextChar">
    <w:name w:val="Balloon Text Char"/>
    <w:basedOn w:val="DefaultParagraphFont"/>
    <w:link w:val="BalloonText"/>
    <w:uiPriority w:val="99"/>
    <w:semiHidden/>
    <w:rsid w:val="001A2156"/>
    <w:rPr>
      <w:rFonts w:ascii="Segoe UI" w:hAnsi="Segoe UI" w:cs="Segoe UI"/>
      <w:color w:val="5B5B5A"/>
      <w:sz w:val="18"/>
      <w:szCs w:val="18"/>
      <w:lang w:val="nl-NL"/>
    </w:rPr>
  </w:style>
  <w:style w:type="character" w:styleId="FollowedHyperlink">
    <w:name w:val="FollowedHyperlink"/>
    <w:basedOn w:val="DefaultParagraphFont"/>
    <w:uiPriority w:val="99"/>
    <w:semiHidden/>
    <w:unhideWhenUsed/>
    <w:rsid w:val="00FD5239"/>
    <w:rPr>
      <w:color w:val="954F72" w:themeColor="followedHyperlink"/>
      <w:u w:val="single"/>
    </w:rPr>
  </w:style>
  <w:style w:type="character" w:customStyle="1" w:styleId="Heading3Char">
    <w:name w:val="Heading 3 Char"/>
    <w:basedOn w:val="DefaultParagraphFont"/>
    <w:link w:val="Heading3"/>
    <w:uiPriority w:val="9"/>
    <w:rsid w:val="00AF6566"/>
    <w:rPr>
      <w:rFonts w:eastAsiaTheme="majorEastAsia" w:cstheme="majorBidi"/>
      <w:color w:val="000000" w:themeColor="text1"/>
      <w:szCs w:val="24"/>
    </w:rPr>
  </w:style>
  <w:style w:type="character" w:customStyle="1" w:styleId="Heading4Char">
    <w:name w:val="Heading 4 Char"/>
    <w:basedOn w:val="DefaultParagraphFont"/>
    <w:link w:val="Heading4"/>
    <w:uiPriority w:val="9"/>
    <w:semiHidden/>
    <w:rsid w:val="00D366D5"/>
    <w:rPr>
      <w:rFonts w:asciiTheme="majorHAnsi" w:eastAsiaTheme="majorEastAsia" w:hAnsiTheme="majorHAnsi" w:cstheme="majorBidi"/>
      <w:i/>
      <w:iCs/>
      <w:color w:val="2F5496" w:themeColor="accent1" w:themeShade="BF"/>
      <w:sz w:val="18"/>
      <w:lang w:val="nl-NL"/>
    </w:rPr>
  </w:style>
  <w:style w:type="character" w:customStyle="1" w:styleId="Heading5Char">
    <w:name w:val="Heading 5 Char"/>
    <w:basedOn w:val="DefaultParagraphFont"/>
    <w:link w:val="Heading5"/>
    <w:uiPriority w:val="9"/>
    <w:semiHidden/>
    <w:rsid w:val="00D366D5"/>
    <w:rPr>
      <w:rFonts w:asciiTheme="majorHAnsi" w:eastAsiaTheme="majorEastAsia" w:hAnsiTheme="majorHAnsi" w:cstheme="majorBidi"/>
      <w:color w:val="2F5496" w:themeColor="accent1" w:themeShade="BF"/>
      <w:sz w:val="18"/>
      <w:lang w:val="nl-NL"/>
    </w:rPr>
  </w:style>
  <w:style w:type="character" w:customStyle="1" w:styleId="Heading6Char">
    <w:name w:val="Heading 6 Char"/>
    <w:basedOn w:val="DefaultParagraphFont"/>
    <w:link w:val="Heading6"/>
    <w:uiPriority w:val="9"/>
    <w:semiHidden/>
    <w:rsid w:val="00D366D5"/>
    <w:rPr>
      <w:rFonts w:asciiTheme="majorHAnsi" w:eastAsiaTheme="majorEastAsia" w:hAnsiTheme="majorHAnsi" w:cstheme="majorBidi"/>
      <w:color w:val="1F3763" w:themeColor="accent1" w:themeShade="7F"/>
      <w:sz w:val="18"/>
      <w:lang w:val="nl-NL"/>
    </w:rPr>
  </w:style>
  <w:style w:type="character" w:customStyle="1" w:styleId="Heading7Char">
    <w:name w:val="Heading 7 Char"/>
    <w:basedOn w:val="DefaultParagraphFont"/>
    <w:link w:val="Heading7"/>
    <w:uiPriority w:val="9"/>
    <w:semiHidden/>
    <w:rsid w:val="00D366D5"/>
    <w:rPr>
      <w:rFonts w:asciiTheme="majorHAnsi" w:eastAsiaTheme="majorEastAsia" w:hAnsiTheme="majorHAnsi" w:cstheme="majorBidi"/>
      <w:i/>
      <w:iCs/>
      <w:color w:val="1F3763" w:themeColor="accent1" w:themeShade="7F"/>
      <w:sz w:val="18"/>
      <w:lang w:val="nl-NL"/>
    </w:rPr>
  </w:style>
  <w:style w:type="character" w:customStyle="1" w:styleId="Heading8Char">
    <w:name w:val="Heading 8 Char"/>
    <w:basedOn w:val="DefaultParagraphFont"/>
    <w:link w:val="Heading8"/>
    <w:uiPriority w:val="9"/>
    <w:semiHidden/>
    <w:rsid w:val="00D366D5"/>
    <w:rPr>
      <w:rFonts w:asciiTheme="majorHAnsi" w:eastAsiaTheme="majorEastAsia" w:hAnsiTheme="majorHAnsi" w:cstheme="majorBidi"/>
      <w:color w:val="272727" w:themeColor="text1" w:themeTint="D8"/>
      <w:sz w:val="21"/>
      <w:szCs w:val="21"/>
      <w:lang w:val="nl-NL"/>
    </w:rPr>
  </w:style>
  <w:style w:type="character" w:customStyle="1" w:styleId="Heading9Char">
    <w:name w:val="Heading 9 Char"/>
    <w:basedOn w:val="DefaultParagraphFont"/>
    <w:link w:val="Heading9"/>
    <w:uiPriority w:val="9"/>
    <w:semiHidden/>
    <w:rsid w:val="00D366D5"/>
    <w:rPr>
      <w:rFonts w:asciiTheme="majorHAnsi" w:eastAsiaTheme="majorEastAsia" w:hAnsiTheme="majorHAnsi" w:cstheme="majorBidi"/>
      <w:i/>
      <w:iCs/>
      <w:color w:val="272727" w:themeColor="text1" w:themeTint="D8"/>
      <w:sz w:val="21"/>
      <w:szCs w:val="21"/>
      <w:lang w:val="nl-NL"/>
    </w:rPr>
  </w:style>
  <w:style w:type="paragraph" w:styleId="TOCHeading">
    <w:name w:val="TOC Heading"/>
    <w:basedOn w:val="Heading1"/>
    <w:next w:val="Normal"/>
    <w:uiPriority w:val="39"/>
    <w:unhideWhenUsed/>
    <w:qFormat/>
    <w:rsid w:val="001C1E1A"/>
    <w:pPr>
      <w:numPr>
        <w:numId w:val="0"/>
      </w:numPr>
      <w:spacing w:line="259" w:lineRule="auto"/>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1C1E1A"/>
    <w:pPr>
      <w:spacing w:before="40" w:after="100"/>
    </w:pPr>
    <w:rPr>
      <w:rFonts w:eastAsiaTheme="minorHAnsi" w:cstheme="minorBidi"/>
      <w:sz w:val="22"/>
      <w:szCs w:val="22"/>
      <w:lang w:val="en-US" w:eastAsia="en-US"/>
    </w:rPr>
  </w:style>
  <w:style w:type="paragraph" w:styleId="TOC2">
    <w:name w:val="toc 2"/>
    <w:basedOn w:val="Normal"/>
    <w:next w:val="Normal"/>
    <w:autoRedefine/>
    <w:uiPriority w:val="39"/>
    <w:unhideWhenUsed/>
    <w:rsid w:val="001C1E1A"/>
    <w:pPr>
      <w:spacing w:before="40" w:after="100"/>
      <w:ind w:left="180"/>
    </w:pPr>
    <w:rPr>
      <w:rFonts w:eastAsiaTheme="minorHAnsi" w:cstheme="minorBidi"/>
      <w:sz w:val="22"/>
      <w:szCs w:val="22"/>
      <w:lang w:val="en-US" w:eastAsia="en-US"/>
    </w:rPr>
  </w:style>
  <w:style w:type="paragraph" w:styleId="TOC3">
    <w:name w:val="toc 3"/>
    <w:basedOn w:val="Normal"/>
    <w:next w:val="Normal"/>
    <w:autoRedefine/>
    <w:uiPriority w:val="39"/>
    <w:unhideWhenUsed/>
    <w:rsid w:val="001C1E1A"/>
    <w:pPr>
      <w:spacing w:before="40" w:after="100"/>
      <w:ind w:left="360"/>
    </w:pPr>
    <w:rPr>
      <w:rFonts w:eastAsiaTheme="minorHAnsi" w:cstheme="minorBidi"/>
      <w:sz w:val="22"/>
      <w:szCs w:val="22"/>
      <w:lang w:val="en-US" w:eastAsia="en-US"/>
    </w:rPr>
  </w:style>
  <w:style w:type="paragraph" w:customStyle="1" w:styleId="ProductIPParagraph2bodytext">
    <w:name w:val="ProductIP Paragraph2_body text"/>
    <w:basedOn w:val="Normal"/>
    <w:qFormat/>
    <w:rsid w:val="0083255F"/>
    <w:pPr>
      <w:spacing w:line="320" w:lineRule="exact"/>
    </w:pPr>
    <w:rPr>
      <w:rFonts w:ascii="Calibri" w:eastAsia="Calibri" w:hAnsi="Calibri" w:cs="Arial"/>
      <w:sz w:val="22"/>
      <w:szCs w:val="18"/>
      <w:lang w:val="en-US" w:eastAsia="en-US"/>
    </w:rPr>
  </w:style>
  <w:style w:type="paragraph" w:customStyle="1" w:styleId="EQOMFrontPageDocumentTitle">
    <w:name w:val="EQOM_FrontPage_DocumentTitle"/>
    <w:basedOn w:val="Normal"/>
    <w:rsid w:val="00AA79AE"/>
    <w:pPr>
      <w:spacing w:line="360" w:lineRule="auto"/>
    </w:pPr>
    <w:rPr>
      <w:rFonts w:ascii="Avenir Black" w:eastAsia="Calibri" w:hAnsi="Avenir Black" w:cs="Arial"/>
      <w:b/>
      <w:bCs/>
      <w:color w:val="FFFFFF"/>
      <w:sz w:val="56"/>
      <w:szCs w:val="56"/>
      <w:lang w:val="en-US" w:eastAsia="en-US"/>
    </w:rPr>
  </w:style>
  <w:style w:type="paragraph" w:customStyle="1" w:styleId="EQOMFrontPageDocumentSubTitle">
    <w:name w:val="EQOM_FrontPage_Document_SubTitle"/>
    <w:basedOn w:val="Normal"/>
    <w:rsid w:val="00AA79AE"/>
    <w:pPr>
      <w:spacing w:line="360" w:lineRule="auto"/>
    </w:pPr>
    <w:rPr>
      <w:rFonts w:ascii="Avenir Medium" w:eastAsia="Calibri" w:hAnsi="Avenir Medium" w:cs="Arial"/>
      <w:color w:val="FFFFFF"/>
      <w:sz w:val="32"/>
      <w:szCs w:val="32"/>
      <w:lang w:val="en-US" w:eastAsia="en-US"/>
    </w:rPr>
  </w:style>
  <w:style w:type="table" w:customStyle="1" w:styleId="TableGrid1">
    <w:name w:val="Table Grid1"/>
    <w:basedOn w:val="TableNormal"/>
    <w:next w:val="TableGrid"/>
    <w:uiPriority w:val="39"/>
    <w:rsid w:val="00AA79AE"/>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OMpagenumbers2">
    <w:name w:val="EQOM_page numbers2"/>
    <w:basedOn w:val="Normal"/>
    <w:rsid w:val="00AA79AE"/>
    <w:pPr>
      <w:framePr w:w="1581" w:h="441" w:hRule="exact" w:wrap="none" w:vAnchor="text" w:hAnchor="page" w:x="9881" w:y="-108"/>
      <w:tabs>
        <w:tab w:val="center" w:pos="4536"/>
        <w:tab w:val="right" w:pos="9072"/>
      </w:tabs>
      <w:jc w:val="right"/>
    </w:pPr>
    <w:rPr>
      <w:rFonts w:eastAsia="Calibri"/>
      <w:color w:val="FFFFFF"/>
      <w:sz w:val="20"/>
      <w:szCs w:val="20"/>
      <w:lang w:val="en-US" w:eastAsia="en-US"/>
    </w:rPr>
  </w:style>
  <w:style w:type="paragraph" w:styleId="NoSpacing">
    <w:name w:val="No Spacing"/>
    <w:uiPriority w:val="1"/>
    <w:qFormat/>
    <w:rsid w:val="00C104E4"/>
    <w:pPr>
      <w:spacing w:after="0" w:line="240" w:lineRule="auto"/>
    </w:pPr>
    <w:rPr>
      <w:rFonts w:ascii="Noto Sans" w:hAnsi="Noto Sans"/>
      <w:sz w:val="18"/>
    </w:rPr>
  </w:style>
  <w:style w:type="paragraph" w:styleId="NormalWeb">
    <w:name w:val="Normal (Web)"/>
    <w:basedOn w:val="Normal"/>
    <w:uiPriority w:val="99"/>
    <w:semiHidden/>
    <w:unhideWhenUsed/>
    <w:rsid w:val="0024655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778993">
      <w:bodyDiv w:val="1"/>
      <w:marLeft w:val="0"/>
      <w:marRight w:val="0"/>
      <w:marTop w:val="0"/>
      <w:marBottom w:val="0"/>
      <w:divBdr>
        <w:top w:val="none" w:sz="0" w:space="0" w:color="auto"/>
        <w:left w:val="none" w:sz="0" w:space="0" w:color="auto"/>
        <w:bottom w:val="none" w:sz="0" w:space="0" w:color="auto"/>
        <w:right w:val="none" w:sz="0" w:space="0" w:color="auto"/>
      </w:divBdr>
    </w:div>
    <w:div w:id="226190016">
      <w:bodyDiv w:val="1"/>
      <w:marLeft w:val="0"/>
      <w:marRight w:val="0"/>
      <w:marTop w:val="0"/>
      <w:marBottom w:val="0"/>
      <w:divBdr>
        <w:top w:val="none" w:sz="0" w:space="0" w:color="auto"/>
        <w:left w:val="none" w:sz="0" w:space="0" w:color="auto"/>
        <w:bottom w:val="none" w:sz="0" w:space="0" w:color="auto"/>
        <w:right w:val="none" w:sz="0" w:space="0" w:color="auto"/>
      </w:divBdr>
    </w:div>
    <w:div w:id="805515365">
      <w:bodyDiv w:val="1"/>
      <w:marLeft w:val="0"/>
      <w:marRight w:val="0"/>
      <w:marTop w:val="0"/>
      <w:marBottom w:val="0"/>
      <w:divBdr>
        <w:top w:val="none" w:sz="0" w:space="0" w:color="auto"/>
        <w:left w:val="none" w:sz="0" w:space="0" w:color="auto"/>
        <w:bottom w:val="none" w:sz="0" w:space="0" w:color="auto"/>
        <w:right w:val="none" w:sz="0" w:space="0" w:color="auto"/>
      </w:divBdr>
    </w:div>
    <w:div w:id="815269009">
      <w:bodyDiv w:val="1"/>
      <w:marLeft w:val="0"/>
      <w:marRight w:val="0"/>
      <w:marTop w:val="0"/>
      <w:marBottom w:val="0"/>
      <w:divBdr>
        <w:top w:val="none" w:sz="0" w:space="0" w:color="auto"/>
        <w:left w:val="none" w:sz="0" w:space="0" w:color="auto"/>
        <w:bottom w:val="none" w:sz="0" w:space="0" w:color="auto"/>
        <w:right w:val="none" w:sz="0" w:space="0" w:color="auto"/>
      </w:divBdr>
    </w:div>
    <w:div w:id="1271277501">
      <w:bodyDiv w:val="1"/>
      <w:marLeft w:val="0"/>
      <w:marRight w:val="0"/>
      <w:marTop w:val="0"/>
      <w:marBottom w:val="0"/>
      <w:divBdr>
        <w:top w:val="none" w:sz="0" w:space="0" w:color="auto"/>
        <w:left w:val="none" w:sz="0" w:space="0" w:color="auto"/>
        <w:bottom w:val="none" w:sz="0" w:space="0" w:color="auto"/>
        <w:right w:val="none" w:sz="0" w:space="0" w:color="auto"/>
      </w:divBdr>
    </w:div>
    <w:div w:id="1767537023">
      <w:bodyDiv w:val="1"/>
      <w:marLeft w:val="0"/>
      <w:marRight w:val="0"/>
      <w:marTop w:val="0"/>
      <w:marBottom w:val="0"/>
      <w:divBdr>
        <w:top w:val="none" w:sz="0" w:space="0" w:color="auto"/>
        <w:left w:val="none" w:sz="0" w:space="0" w:color="auto"/>
        <w:bottom w:val="none" w:sz="0" w:space="0" w:color="auto"/>
        <w:right w:val="none" w:sz="0" w:space="0" w:color="auto"/>
      </w:divBdr>
      <w:divsChild>
        <w:div w:id="877477308">
          <w:marLeft w:val="547"/>
          <w:marRight w:val="0"/>
          <w:marTop w:val="0"/>
          <w:marBottom w:val="0"/>
          <w:divBdr>
            <w:top w:val="none" w:sz="0" w:space="0" w:color="auto"/>
            <w:left w:val="none" w:sz="0" w:space="0" w:color="auto"/>
            <w:bottom w:val="none" w:sz="0" w:space="0" w:color="auto"/>
            <w:right w:val="none" w:sz="0" w:space="0" w:color="auto"/>
          </w:divBdr>
        </w:div>
        <w:div w:id="162897561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ductip.com/kb/productipedia/tutorials/technical-files/custom-tabs" TargetMode="External"/><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www.productip.com/kb/productipedia/tutorials/excel-import-product-data/"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productip.com/kb/productipedia/tutorials/technical-files/custom-tabs"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image" Target="media/image5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n.westenbrink-w\OneDrive%20-%20EQOM%20Group\Documents\Templates\OwnTemplates\Template_Procedure_EQOM_V2.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4884E73CA4DA49853B0F5F296C05F8" ma:contentTypeVersion="14" ma:contentTypeDescription="Een nieuw document maken." ma:contentTypeScope="" ma:versionID="4361f1b044382e6265cb9d141551bc1a">
  <xsd:schema xmlns:xsd="http://www.w3.org/2001/XMLSchema" xmlns:xs="http://www.w3.org/2001/XMLSchema" xmlns:p="http://schemas.microsoft.com/office/2006/metadata/properties" xmlns:ns2="ea0e78b9-bbfa-49f2-bb15-9ef706aa731b" xmlns:ns3="eb7578f2-0a73-4739-95c2-53fa5d94ddeb" targetNamespace="http://schemas.microsoft.com/office/2006/metadata/properties" ma:root="true" ma:fieldsID="746934d155260a6221682c2d7cf40cec" ns2:_="" ns3:_="">
    <xsd:import namespace="ea0e78b9-bbfa-49f2-bb15-9ef706aa731b"/>
    <xsd:import namespace="eb7578f2-0a73-4739-95c2-53fa5d94dd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e78b9-bbfa-49f2-bb15-9ef706aa7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6cdb1ec3-ba3e-4f4f-b753-374c82313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7578f2-0a73-4739-95c2-53fa5d94dd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7f969f-87fb-42f9-883e-7e509585b247}" ma:internalName="TaxCatchAll" ma:showField="CatchAllData" ma:web="eb7578f2-0a73-4739-95c2-53fa5d94dd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0e78b9-bbfa-49f2-bb15-9ef706aa731b">
      <Terms xmlns="http://schemas.microsoft.com/office/infopath/2007/PartnerControls"/>
    </lcf76f155ced4ddcb4097134ff3c332f>
    <TaxCatchAll xmlns="eb7578f2-0a73-4739-95c2-53fa5d94dde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3C898-AE7B-4983-8507-924BC10F87CF}"/>
</file>

<file path=customXml/itemProps2.xml><?xml version="1.0" encoding="utf-8"?>
<ds:datastoreItem xmlns:ds="http://schemas.openxmlformats.org/officeDocument/2006/customXml" ds:itemID="{E87B430F-85DB-43DA-8D6B-8B94CBAEF6BC}">
  <ds:schemaRefs>
    <ds:schemaRef ds:uri="http://schemas.microsoft.com/sharepoint/v3/contenttype/forms"/>
  </ds:schemaRefs>
</ds:datastoreItem>
</file>

<file path=customXml/itemProps3.xml><?xml version="1.0" encoding="utf-8"?>
<ds:datastoreItem xmlns:ds="http://schemas.openxmlformats.org/officeDocument/2006/customXml" ds:itemID="{59F0E357-C39B-4C02-866C-10717D3555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B9C5AB-7704-4299-BD6E-31D948427107}">
  <ds:schemaRefs>
    <ds:schemaRef ds:uri="http://schemas.openxmlformats.org/officeDocument/2006/bibliography"/>
  </ds:schemaRefs>
</ds:datastoreItem>
</file>

<file path=docMetadata/LabelInfo.xml><?xml version="1.0" encoding="utf-8"?>
<clbl:labelList xmlns:clbl="http://schemas.microsoft.com/office/2020/mipLabelMetadata">
  <clbl:label id="{d618931f-43d3-4e6f-98f5-fbb2a0566bf1}" enabled="0" method="" siteId="{d618931f-43d3-4e6f-98f5-fbb2a0566bf1}" removed="1"/>
</clbl:labelList>
</file>

<file path=docProps/app.xml><?xml version="1.0" encoding="utf-8"?>
<Properties xmlns="http://schemas.openxmlformats.org/officeDocument/2006/extended-properties" xmlns:vt="http://schemas.openxmlformats.org/officeDocument/2006/docPropsVTypes">
  <Template>C:\Users\sharon.westenbrink-w\OneDrive - EQOM Group\Documents\Templates\OwnTemplates\Template_Procedure_EQOM_V2.dotx</Template>
  <TotalTime>1</TotalTime>
  <Pages>16</Pages>
  <Words>1754</Words>
  <Characters>8423</Characters>
  <Application>Microsoft Office Word</Application>
  <DocSecurity>0</DocSecurity>
  <Lines>495</Lines>
  <Paragraphs>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9961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van Orden</dc:creator>
  <cp:keywords/>
  <dc:description/>
  <cp:lastModifiedBy>Saskia van Orden</cp:lastModifiedBy>
  <cp:revision>3</cp:revision>
  <cp:lastPrinted>2025-02-04T09:54:00Z</cp:lastPrinted>
  <dcterms:created xsi:type="dcterms:W3CDTF">2025-02-04T09:54:00Z</dcterms:created>
  <dcterms:modified xsi:type="dcterms:W3CDTF">2025-02-04T09:54:00Z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0x010100594884E73CA4DA49853B0F5F296C05F8</vt:lpwstr>
  </property>
</Properties>
</file>